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748" w:rsidRDefault="002D4748">
      <w:r w:rsidRPr="0039197A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7.25pt;height:638.25pt;visibility:visible">
            <v:imagedata r:id="rId4" o:title=""/>
          </v:shape>
        </w:pict>
      </w:r>
    </w:p>
    <w:p w:rsidR="002D4748" w:rsidRDefault="002D4748"/>
    <w:p w:rsidR="002D4748" w:rsidRDefault="002D4748"/>
    <w:p w:rsidR="002D4748" w:rsidRDefault="002D4748"/>
    <w:p w:rsidR="002D4748" w:rsidRDefault="002D4748">
      <w:r w:rsidRPr="0039197A">
        <w:rPr>
          <w:noProof/>
          <w:lang w:eastAsia="ru-RU"/>
        </w:rPr>
        <w:pict>
          <v:shape id="Рисунок 2" o:spid="_x0000_i1026" type="#_x0000_t75" style="width:467.25pt;height:638.25pt;visibility:visible">
            <v:imagedata r:id="rId5" o:title=""/>
          </v:shape>
        </w:pict>
      </w:r>
    </w:p>
    <w:p w:rsidR="002D4748" w:rsidRDefault="002D4748"/>
    <w:p w:rsidR="002D4748" w:rsidRDefault="002D4748"/>
    <w:p w:rsidR="002D4748" w:rsidRDefault="002D4748"/>
    <w:p w:rsidR="002D4748" w:rsidRDefault="002D4748">
      <w:r w:rsidRPr="0039197A">
        <w:rPr>
          <w:noProof/>
          <w:lang w:eastAsia="ru-RU"/>
        </w:rPr>
        <w:pict>
          <v:shape id="Рисунок 3" o:spid="_x0000_i1027" type="#_x0000_t75" style="width:467.25pt;height:638.25pt;visibility:visible">
            <v:imagedata r:id="rId6" o:title=""/>
          </v:shape>
        </w:pict>
      </w:r>
    </w:p>
    <w:p w:rsidR="002D4748" w:rsidRDefault="002D4748"/>
    <w:p w:rsidR="002D4748" w:rsidRDefault="002D4748"/>
    <w:p w:rsidR="002D4748" w:rsidRDefault="002D4748"/>
    <w:p w:rsidR="002D4748" w:rsidRDefault="002D4748">
      <w:r w:rsidRPr="0039197A">
        <w:rPr>
          <w:noProof/>
          <w:lang w:eastAsia="ru-RU"/>
        </w:rPr>
        <w:pict>
          <v:shape id="Рисунок 4" o:spid="_x0000_i1028" type="#_x0000_t75" style="width:467.25pt;height:638.25pt;visibility:visible">
            <v:imagedata r:id="rId7" o:title=""/>
          </v:shape>
        </w:pict>
      </w:r>
    </w:p>
    <w:p w:rsidR="002D4748" w:rsidRDefault="002D4748"/>
    <w:p w:rsidR="002D4748" w:rsidRDefault="002D4748"/>
    <w:p w:rsidR="002D4748" w:rsidRDefault="002D4748"/>
    <w:p w:rsidR="002D4748" w:rsidRDefault="002D4748">
      <w:r w:rsidRPr="0039197A">
        <w:rPr>
          <w:noProof/>
          <w:lang w:eastAsia="ru-RU"/>
        </w:rPr>
        <w:pict>
          <v:shape id="Рисунок 5" o:spid="_x0000_i1029" type="#_x0000_t75" style="width:467.25pt;height:638.25pt;visibility:visible">
            <v:imagedata r:id="rId8" o:title=""/>
          </v:shape>
        </w:pict>
      </w:r>
    </w:p>
    <w:p w:rsidR="002D4748" w:rsidRDefault="002D4748"/>
    <w:p w:rsidR="002D4748" w:rsidRDefault="002D4748"/>
    <w:p w:rsidR="002D4748" w:rsidRDefault="002D4748"/>
    <w:p w:rsidR="002D4748" w:rsidRDefault="002D4748">
      <w:r w:rsidRPr="0039197A">
        <w:rPr>
          <w:noProof/>
          <w:lang w:eastAsia="ru-RU"/>
        </w:rPr>
        <w:pict>
          <v:shape id="Рисунок 6" o:spid="_x0000_i1030" type="#_x0000_t75" style="width:467.25pt;height:638.25pt;visibility:visible">
            <v:imagedata r:id="rId9" o:title=""/>
          </v:shape>
        </w:pict>
      </w:r>
    </w:p>
    <w:p w:rsidR="002D4748" w:rsidRDefault="002D4748"/>
    <w:p w:rsidR="002D4748" w:rsidRDefault="002D4748"/>
    <w:p w:rsidR="002D4748" w:rsidRDefault="002D4748"/>
    <w:p w:rsidR="002D4748" w:rsidRDefault="002D4748">
      <w:r w:rsidRPr="0039197A">
        <w:rPr>
          <w:noProof/>
          <w:lang w:eastAsia="ru-RU"/>
        </w:rPr>
        <w:pict>
          <v:shape id="Рисунок 7" o:spid="_x0000_i1031" type="#_x0000_t75" style="width:467.25pt;height:638.25pt;visibility:visible">
            <v:imagedata r:id="rId10" o:title=""/>
          </v:shape>
        </w:pict>
      </w:r>
    </w:p>
    <w:p w:rsidR="002D4748" w:rsidRDefault="002D4748"/>
    <w:p w:rsidR="002D4748" w:rsidRDefault="002D4748"/>
    <w:p w:rsidR="002D4748" w:rsidRDefault="002D4748"/>
    <w:p w:rsidR="002D4748" w:rsidRDefault="002D4748">
      <w:r w:rsidRPr="0039197A">
        <w:rPr>
          <w:noProof/>
          <w:lang w:eastAsia="ru-RU"/>
        </w:rPr>
        <w:pict>
          <v:shape id="Рисунок 8" o:spid="_x0000_i1032" type="#_x0000_t75" style="width:467.25pt;height:638.25pt;visibility:visible">
            <v:imagedata r:id="rId11" o:title=""/>
          </v:shape>
        </w:pict>
      </w:r>
    </w:p>
    <w:sectPr w:rsidR="002D4748" w:rsidSect="004F06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97E79"/>
    <w:rsid w:val="002D4748"/>
    <w:rsid w:val="0039197A"/>
    <w:rsid w:val="004622BC"/>
    <w:rsid w:val="004F061D"/>
    <w:rsid w:val="006B4E7C"/>
    <w:rsid w:val="00724A21"/>
    <w:rsid w:val="00783246"/>
    <w:rsid w:val="00A63CA0"/>
    <w:rsid w:val="00A97E79"/>
    <w:rsid w:val="00EC6606"/>
    <w:rsid w:val="00F502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061D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8</Pages>
  <Words>5</Words>
  <Characters>32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Деп образования</cp:lastModifiedBy>
  <cp:revision>2</cp:revision>
  <dcterms:created xsi:type="dcterms:W3CDTF">2017-05-22T10:12:00Z</dcterms:created>
  <dcterms:modified xsi:type="dcterms:W3CDTF">2017-05-22T10:12:00Z</dcterms:modified>
</cp:coreProperties>
</file>