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20" w:rsidRPr="008549A0" w:rsidRDefault="00881920" w:rsidP="004A09CE">
      <w:pPr>
        <w:jc w:val="center"/>
        <w:rPr>
          <w:b/>
          <w:sz w:val="36"/>
          <w:szCs w:val="36"/>
        </w:rPr>
      </w:pPr>
      <w:r w:rsidRPr="00B13A67">
        <w:rPr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Герб города для бланка" style="width:44.25pt;height:65.25pt;visibility:visible">
            <v:imagedata r:id="rId7" o:title=""/>
          </v:shape>
        </w:pict>
      </w:r>
    </w:p>
    <w:p w:rsidR="00881920" w:rsidRPr="008549A0" w:rsidRDefault="00881920" w:rsidP="004A09CE">
      <w:pPr>
        <w:jc w:val="center"/>
        <w:rPr>
          <w:b/>
          <w:sz w:val="36"/>
          <w:szCs w:val="36"/>
        </w:rPr>
      </w:pPr>
      <w:r w:rsidRPr="008549A0">
        <w:rPr>
          <w:b/>
          <w:sz w:val="36"/>
          <w:szCs w:val="36"/>
        </w:rPr>
        <w:t>Ханты-Мансийский автономный округ-Югра</w:t>
      </w:r>
    </w:p>
    <w:p w:rsidR="00881920" w:rsidRPr="008549A0" w:rsidRDefault="00881920" w:rsidP="004A09CE">
      <w:pPr>
        <w:jc w:val="center"/>
        <w:rPr>
          <w:b/>
          <w:sz w:val="36"/>
          <w:szCs w:val="36"/>
        </w:rPr>
      </w:pPr>
      <w:r w:rsidRPr="008549A0">
        <w:rPr>
          <w:b/>
          <w:sz w:val="36"/>
          <w:szCs w:val="36"/>
        </w:rPr>
        <w:t>муниципальное образование</w:t>
      </w:r>
    </w:p>
    <w:p w:rsidR="00881920" w:rsidRPr="008549A0" w:rsidRDefault="00881920" w:rsidP="004A09CE">
      <w:pPr>
        <w:jc w:val="center"/>
        <w:rPr>
          <w:b/>
          <w:sz w:val="36"/>
          <w:szCs w:val="36"/>
        </w:rPr>
      </w:pPr>
      <w:r w:rsidRPr="008549A0">
        <w:rPr>
          <w:b/>
          <w:sz w:val="36"/>
          <w:szCs w:val="36"/>
        </w:rPr>
        <w:t>городской округ город Пыть-Ях</w:t>
      </w:r>
    </w:p>
    <w:p w:rsidR="00881920" w:rsidRPr="008549A0" w:rsidRDefault="00881920" w:rsidP="004A09CE">
      <w:pPr>
        <w:pStyle w:val="Heading1"/>
        <w:spacing w:before="0" w:after="0"/>
        <w:jc w:val="center"/>
        <w:rPr>
          <w:rFonts w:ascii="Times New Roman" w:hAnsi="Times New Roman"/>
          <w:sz w:val="36"/>
          <w:szCs w:val="36"/>
        </w:rPr>
      </w:pPr>
      <w:r w:rsidRPr="008549A0">
        <w:rPr>
          <w:rFonts w:ascii="Times New Roman" w:hAnsi="Times New Roman"/>
          <w:sz w:val="36"/>
          <w:szCs w:val="36"/>
        </w:rPr>
        <w:t>АДМИНИСТРАЦИЯ ГОРОДА</w:t>
      </w:r>
    </w:p>
    <w:p w:rsidR="00881920" w:rsidRPr="008549A0" w:rsidRDefault="00881920" w:rsidP="004A09CE">
      <w:pPr>
        <w:jc w:val="center"/>
        <w:rPr>
          <w:sz w:val="36"/>
          <w:szCs w:val="36"/>
        </w:rPr>
      </w:pPr>
    </w:p>
    <w:p w:rsidR="00881920" w:rsidRPr="008549A0" w:rsidRDefault="00881920" w:rsidP="004A09CE">
      <w:pPr>
        <w:jc w:val="center"/>
        <w:rPr>
          <w:b/>
          <w:sz w:val="36"/>
          <w:szCs w:val="36"/>
        </w:rPr>
      </w:pPr>
      <w:r w:rsidRPr="008549A0">
        <w:rPr>
          <w:b/>
          <w:sz w:val="36"/>
          <w:szCs w:val="36"/>
        </w:rPr>
        <w:t>П О С Т А Н О В Л Е Н И Е</w:t>
      </w:r>
    </w:p>
    <w:p w:rsidR="00881920" w:rsidRPr="008549A0" w:rsidRDefault="00881920" w:rsidP="00C35C7B">
      <w:pPr>
        <w:shd w:val="clear" w:color="auto" w:fill="FFFFFF"/>
        <w:rPr>
          <w:b/>
          <w:bCs/>
          <w:sz w:val="26"/>
          <w:szCs w:val="26"/>
        </w:rPr>
      </w:pPr>
    </w:p>
    <w:p w:rsidR="00881920" w:rsidRPr="0081249F" w:rsidRDefault="00881920" w:rsidP="00C35C7B">
      <w:pPr>
        <w:jc w:val="both"/>
        <w:outlineLvl w:val="2"/>
        <w:rPr>
          <w:sz w:val="28"/>
          <w:szCs w:val="28"/>
        </w:rPr>
      </w:pPr>
      <w:r w:rsidRPr="0081249F">
        <w:rPr>
          <w:sz w:val="28"/>
          <w:szCs w:val="28"/>
        </w:rPr>
        <w:t>От 24.05.2018</w:t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</w:r>
      <w:r w:rsidRPr="0081249F">
        <w:rPr>
          <w:sz w:val="28"/>
          <w:szCs w:val="28"/>
        </w:rPr>
        <w:tab/>
        <w:t>№ 128-па</w:t>
      </w:r>
    </w:p>
    <w:p w:rsidR="00881920" w:rsidRPr="008549A0" w:rsidRDefault="00881920" w:rsidP="00C35C7B">
      <w:pPr>
        <w:jc w:val="both"/>
        <w:outlineLvl w:val="2"/>
        <w:rPr>
          <w:b/>
          <w:sz w:val="26"/>
          <w:szCs w:val="26"/>
        </w:rPr>
      </w:pPr>
    </w:p>
    <w:p w:rsidR="00881920" w:rsidRDefault="00881920" w:rsidP="00CB75EF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8"/>
          <w:szCs w:val="28"/>
        </w:rPr>
      </w:pPr>
      <w:r w:rsidRPr="000950ED">
        <w:rPr>
          <w:sz w:val="28"/>
          <w:szCs w:val="28"/>
        </w:rPr>
        <w:t>О</w:t>
      </w:r>
      <w:r>
        <w:rPr>
          <w:sz w:val="28"/>
          <w:szCs w:val="28"/>
        </w:rPr>
        <w:t xml:space="preserve"> мерах социальной поддержки</w:t>
      </w:r>
    </w:p>
    <w:p w:rsidR="00881920" w:rsidRDefault="00881920" w:rsidP="00CB75EF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стимулирования обучающихся, </w:t>
      </w:r>
    </w:p>
    <w:p w:rsidR="00881920" w:rsidRDefault="00881920" w:rsidP="00CB75EF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том числе поощрения лиц,</w:t>
      </w:r>
    </w:p>
    <w:p w:rsidR="00881920" w:rsidRPr="000950ED" w:rsidRDefault="00881920" w:rsidP="00CB75EF">
      <w:pPr>
        <w:widowControl w:val="0"/>
        <w:autoSpaceDE w:val="0"/>
        <w:autoSpaceDN w:val="0"/>
        <w:adjustRightInd w:val="0"/>
        <w:spacing w:line="278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проявивших выдающиеся способности</w:t>
      </w:r>
    </w:p>
    <w:p w:rsidR="00881920" w:rsidRPr="000950ED" w:rsidRDefault="00881920" w:rsidP="00C35C7B">
      <w:pPr>
        <w:pStyle w:val="ConsPlusNormal"/>
        <w:widowControl/>
        <w:ind w:firstLine="345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81920" w:rsidRPr="000950ED" w:rsidRDefault="00881920" w:rsidP="00C35C7B">
      <w:pPr>
        <w:pStyle w:val="ConsPlusNormal"/>
        <w:widowControl/>
        <w:ind w:firstLine="345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81920" w:rsidRPr="000950ED" w:rsidRDefault="00881920" w:rsidP="00C35C7B">
      <w:pPr>
        <w:pStyle w:val="ConsPlusNormal"/>
        <w:widowControl/>
        <w:ind w:firstLine="345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81920" w:rsidRPr="000B4461" w:rsidRDefault="00881920" w:rsidP="00A66160">
      <w:pPr>
        <w:spacing w:line="360" w:lineRule="auto"/>
        <w:ind w:firstLine="550"/>
        <w:jc w:val="both"/>
        <w:rPr>
          <w:sz w:val="28"/>
          <w:szCs w:val="28"/>
        </w:rPr>
      </w:pPr>
      <w:r w:rsidRPr="000B4461">
        <w:rPr>
          <w:sz w:val="28"/>
          <w:szCs w:val="28"/>
        </w:rPr>
        <w:t>В соответствии с Федеральным</w:t>
      </w:r>
      <w:r>
        <w:rPr>
          <w:sz w:val="28"/>
          <w:szCs w:val="28"/>
        </w:rPr>
        <w:t>и</w:t>
      </w:r>
      <w:r w:rsidRPr="000B4461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ами</w:t>
      </w:r>
      <w:r w:rsidRPr="000B4461">
        <w:rPr>
          <w:sz w:val="28"/>
          <w:szCs w:val="28"/>
        </w:rPr>
        <w:t xml:space="preserve"> от 16.10.2003 № 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Pr="00E76539">
        <w:rPr>
          <w:sz w:val="28"/>
          <w:szCs w:val="28"/>
        </w:rPr>
        <w:t>от 29.12.2012 № 273</w:t>
      </w:r>
      <w:r>
        <w:rPr>
          <w:sz w:val="28"/>
          <w:szCs w:val="28"/>
        </w:rPr>
        <w:t>-ФЗ</w:t>
      </w:r>
      <w:r w:rsidRPr="00E76539">
        <w:rPr>
          <w:sz w:val="28"/>
          <w:szCs w:val="28"/>
        </w:rPr>
        <w:t xml:space="preserve"> «Об образовании в Российской Федерации»</w:t>
      </w:r>
      <w:r>
        <w:rPr>
          <w:sz w:val="28"/>
          <w:szCs w:val="28"/>
        </w:rPr>
        <w:t xml:space="preserve">, </w:t>
      </w:r>
      <w:r w:rsidRPr="000B4461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>стимулирования и поддержки обучающихся, проявивших выдающиеся способности:</w:t>
      </w:r>
    </w:p>
    <w:p w:rsidR="00881920" w:rsidRPr="000950ED" w:rsidRDefault="00881920" w:rsidP="00A66160">
      <w:pPr>
        <w:ind w:firstLine="550"/>
        <w:jc w:val="both"/>
        <w:rPr>
          <w:sz w:val="28"/>
          <w:szCs w:val="28"/>
        </w:rPr>
      </w:pPr>
    </w:p>
    <w:p w:rsidR="00881920" w:rsidRPr="008549A0" w:rsidRDefault="00881920" w:rsidP="00A66160">
      <w:pPr>
        <w:pStyle w:val="ConsPlusNormal"/>
        <w:widowControl/>
        <w:ind w:firstLine="55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81920" w:rsidRPr="008549A0" w:rsidRDefault="00881920" w:rsidP="00A66160">
      <w:pPr>
        <w:pStyle w:val="ConsPlusNormal"/>
        <w:widowControl/>
        <w:ind w:firstLine="55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881920" w:rsidRDefault="00881920" w:rsidP="00E0346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1.Утвердить:</w:t>
      </w:r>
    </w:p>
    <w:p w:rsidR="00881920" w:rsidRDefault="00881920" w:rsidP="00E0346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0C2543">
        <w:rPr>
          <w:sz w:val="28"/>
          <w:szCs w:val="28"/>
        </w:rPr>
        <w:t>По</w:t>
      </w:r>
      <w:r>
        <w:rPr>
          <w:sz w:val="28"/>
          <w:szCs w:val="28"/>
        </w:rPr>
        <w:t>рядок предоставления мер социальной поддержки и стимулирования обучающихся, в том числе поощрениях лиц, проявивших выдающиеся способности</w:t>
      </w:r>
      <w:r w:rsidRPr="000C2543">
        <w:rPr>
          <w:sz w:val="28"/>
          <w:szCs w:val="28"/>
        </w:rPr>
        <w:t xml:space="preserve"> (приложение №1).</w:t>
      </w:r>
    </w:p>
    <w:p w:rsidR="00881920" w:rsidRPr="00957264" w:rsidRDefault="00881920" w:rsidP="00E0346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1.2. Ф</w:t>
      </w:r>
      <w:r w:rsidRPr="00957264">
        <w:rPr>
          <w:sz w:val="28"/>
          <w:szCs w:val="28"/>
        </w:rPr>
        <w:t>орм</w:t>
      </w:r>
      <w:r>
        <w:rPr>
          <w:sz w:val="28"/>
          <w:szCs w:val="28"/>
        </w:rPr>
        <w:t>ы:</w:t>
      </w:r>
    </w:p>
    <w:p w:rsidR="00881920" w:rsidRPr="00957264" w:rsidRDefault="00881920" w:rsidP="00435EA2">
      <w:pPr>
        <w:spacing w:line="360" w:lineRule="auto"/>
        <w:ind w:firstLine="550"/>
        <w:jc w:val="both"/>
        <w:rPr>
          <w:sz w:val="28"/>
          <w:szCs w:val="28"/>
        </w:rPr>
      </w:pPr>
      <w:r w:rsidRPr="00957264">
        <w:rPr>
          <w:sz w:val="28"/>
          <w:szCs w:val="28"/>
        </w:rPr>
        <w:t>а)</w:t>
      </w:r>
      <w:r>
        <w:rPr>
          <w:sz w:val="28"/>
          <w:szCs w:val="28"/>
        </w:rPr>
        <w:t xml:space="preserve"> Г</w:t>
      </w:r>
      <w:r w:rsidRPr="00C63348">
        <w:rPr>
          <w:sz w:val="28"/>
          <w:szCs w:val="28"/>
        </w:rPr>
        <w:t>рамоты победителям и призерам муниципального этапа всероссийской олимпиады школьников, обучающимся, муниципальных образовательных организаций за участие в муниципальных конкурсах, соревнованиях, мероприятиях, за исключением мероприятий спор</w:t>
      </w:r>
      <w:r>
        <w:rPr>
          <w:sz w:val="28"/>
          <w:szCs w:val="28"/>
        </w:rPr>
        <w:t xml:space="preserve">тивной направленности  </w:t>
      </w:r>
      <w:r w:rsidRPr="00957264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№ 2</w:t>
      </w:r>
      <w:r w:rsidRPr="0095726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81920" w:rsidRDefault="00881920" w:rsidP="00435EA2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C2543">
        <w:rPr>
          <w:sz w:val="28"/>
          <w:szCs w:val="28"/>
        </w:rPr>
        <w:t>)</w:t>
      </w:r>
      <w:r>
        <w:rPr>
          <w:sz w:val="28"/>
          <w:szCs w:val="28"/>
        </w:rPr>
        <w:t xml:space="preserve"> Г</w:t>
      </w:r>
      <w:r w:rsidRPr="000C2543">
        <w:rPr>
          <w:sz w:val="28"/>
          <w:szCs w:val="28"/>
        </w:rPr>
        <w:t>рант</w:t>
      </w:r>
      <w:r>
        <w:rPr>
          <w:sz w:val="28"/>
          <w:szCs w:val="28"/>
        </w:rPr>
        <w:t>а</w:t>
      </w:r>
      <w:r w:rsidRPr="000C2543">
        <w:rPr>
          <w:sz w:val="28"/>
          <w:szCs w:val="28"/>
        </w:rPr>
        <w:t xml:space="preserve"> обучающимся общеобразовательных организаций</w:t>
      </w:r>
      <w:r>
        <w:rPr>
          <w:sz w:val="28"/>
          <w:szCs w:val="28"/>
        </w:rPr>
        <w:t xml:space="preserve"> за отличную учебу </w:t>
      </w:r>
      <w:r w:rsidRPr="00957264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№ 3);</w:t>
      </w:r>
    </w:p>
    <w:p w:rsidR="00881920" w:rsidRDefault="00881920" w:rsidP="00435EA2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Диплома </w:t>
      </w:r>
      <w:r w:rsidRPr="00312D9B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</w:t>
      </w:r>
      <w:r w:rsidRPr="00312D9B">
        <w:rPr>
          <w:sz w:val="28"/>
          <w:szCs w:val="28"/>
        </w:rPr>
        <w:t>муниципальных образовательных организаций за участие в муниципальных</w:t>
      </w:r>
      <w:r>
        <w:rPr>
          <w:sz w:val="28"/>
          <w:szCs w:val="28"/>
        </w:rPr>
        <w:t xml:space="preserve"> </w:t>
      </w:r>
      <w:r w:rsidRPr="00312D9B">
        <w:rPr>
          <w:sz w:val="28"/>
          <w:szCs w:val="28"/>
        </w:rPr>
        <w:t>мероприятиях спортивной направленности</w:t>
      </w:r>
      <w:r>
        <w:rPr>
          <w:sz w:val="28"/>
          <w:szCs w:val="28"/>
        </w:rPr>
        <w:t xml:space="preserve"> (приложение № 4);</w:t>
      </w:r>
    </w:p>
    <w:p w:rsidR="00881920" w:rsidRDefault="00881920" w:rsidP="00435EA2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г) Благодарности педагогическим работникам, подготовившим победителей и призеров</w:t>
      </w:r>
      <w:r w:rsidRPr="00F54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творческих, интеллектуальных конкурсах, олимпиадах окружного, всероссийского этапа, </w:t>
      </w:r>
      <w:r w:rsidRPr="009C4341">
        <w:rPr>
          <w:sz w:val="28"/>
          <w:szCs w:val="28"/>
        </w:rPr>
        <w:t>конференциях, акциях</w:t>
      </w:r>
      <w:r w:rsidRPr="00957264">
        <w:rPr>
          <w:sz w:val="28"/>
          <w:szCs w:val="28"/>
        </w:rPr>
        <w:t xml:space="preserve"> (приложение</w:t>
      </w:r>
      <w:r>
        <w:rPr>
          <w:sz w:val="28"/>
          <w:szCs w:val="28"/>
        </w:rPr>
        <w:t xml:space="preserve"> № 5</w:t>
      </w:r>
      <w:r w:rsidRPr="00957264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881920" w:rsidRDefault="00881920" w:rsidP="00A66160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д) Благодарственного письма родителям обучающегося (приложение № 6).</w:t>
      </w:r>
    </w:p>
    <w:p w:rsidR="00881920" w:rsidRPr="00D24FD9" w:rsidRDefault="00881920" w:rsidP="00A66160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24FD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24FD9">
        <w:rPr>
          <w:sz w:val="28"/>
          <w:szCs w:val="28"/>
        </w:rPr>
        <w:t>Отделу по наградам, связям с общественными организациями и СМИ (О.В.Кулиш) опубликовать постановление в печатном средстве массовой информации «Официальный вестник».</w:t>
      </w:r>
    </w:p>
    <w:p w:rsidR="00881920" w:rsidRDefault="00881920" w:rsidP="00843116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60C2E">
        <w:rPr>
          <w:sz w:val="28"/>
          <w:szCs w:val="28"/>
        </w:rPr>
        <w:t xml:space="preserve">. </w:t>
      </w:r>
      <w:r w:rsidRPr="007835EB">
        <w:rPr>
          <w:sz w:val="28"/>
          <w:szCs w:val="28"/>
        </w:rPr>
        <w:t>Отделу по информационным ресурсам (А.А. Мерзляков) разместить постановление на официальном сайте администрации города в сети Интернет.</w:t>
      </w:r>
    </w:p>
    <w:p w:rsidR="00881920" w:rsidRDefault="00881920" w:rsidP="00843116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60C2E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881920" w:rsidRDefault="00881920" w:rsidP="00D12129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Pr="00A66160">
        <w:rPr>
          <w:sz w:val="28"/>
          <w:szCs w:val="28"/>
        </w:rPr>
        <w:t xml:space="preserve">Постановления администрации города </w:t>
      </w:r>
      <w:r w:rsidRPr="00B67635">
        <w:rPr>
          <w:sz w:val="28"/>
          <w:szCs w:val="28"/>
        </w:rPr>
        <w:t xml:space="preserve">от </w:t>
      </w:r>
      <w:r>
        <w:rPr>
          <w:sz w:val="28"/>
          <w:szCs w:val="28"/>
        </w:rPr>
        <w:t>28.03.2014</w:t>
      </w:r>
      <w:r w:rsidRPr="00B67635">
        <w:rPr>
          <w:sz w:val="28"/>
          <w:szCs w:val="28"/>
        </w:rPr>
        <w:t xml:space="preserve"> № </w:t>
      </w:r>
      <w:r>
        <w:rPr>
          <w:sz w:val="28"/>
          <w:szCs w:val="28"/>
        </w:rPr>
        <w:t>71</w:t>
      </w:r>
      <w:r w:rsidRPr="00B67635">
        <w:rPr>
          <w:sz w:val="28"/>
          <w:szCs w:val="28"/>
        </w:rPr>
        <w:t>-па «Об утверждении</w:t>
      </w:r>
      <w:r>
        <w:rPr>
          <w:sz w:val="28"/>
          <w:szCs w:val="28"/>
        </w:rPr>
        <w:t xml:space="preserve"> порядка предоставления денежного поощрения</w:t>
      </w:r>
      <w:r w:rsidRPr="00FC625E">
        <w:rPr>
          <w:sz w:val="28"/>
          <w:szCs w:val="28"/>
        </w:rPr>
        <w:t>»</w:t>
      </w:r>
      <w:r w:rsidRPr="00A6616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 17.04.2015 </w:t>
      </w:r>
      <w:r w:rsidRPr="00F2401C">
        <w:rPr>
          <w:sz w:val="28"/>
          <w:szCs w:val="28"/>
        </w:rPr>
        <w:t xml:space="preserve">№ </w:t>
      </w:r>
      <w:r>
        <w:rPr>
          <w:sz w:val="28"/>
          <w:szCs w:val="28"/>
        </w:rPr>
        <w:t>117</w:t>
      </w:r>
      <w:r w:rsidRPr="00F2401C">
        <w:rPr>
          <w:sz w:val="28"/>
          <w:szCs w:val="28"/>
        </w:rPr>
        <w:t>-па</w:t>
      </w:r>
      <w:r>
        <w:rPr>
          <w:sz w:val="28"/>
          <w:szCs w:val="28"/>
        </w:rPr>
        <w:t xml:space="preserve"> «</w:t>
      </w:r>
      <w:r w:rsidRPr="000950ED">
        <w:rPr>
          <w:sz w:val="28"/>
          <w:szCs w:val="28"/>
        </w:rPr>
        <w:t xml:space="preserve">О внесении изменений в постановление администрации города от </w:t>
      </w:r>
      <w:r>
        <w:rPr>
          <w:sz w:val="28"/>
          <w:szCs w:val="28"/>
        </w:rPr>
        <w:t>28.03.2014</w:t>
      </w:r>
      <w:r w:rsidRPr="000950ED">
        <w:rPr>
          <w:sz w:val="28"/>
          <w:szCs w:val="28"/>
        </w:rPr>
        <w:t xml:space="preserve"> № </w:t>
      </w:r>
      <w:r>
        <w:rPr>
          <w:sz w:val="28"/>
          <w:szCs w:val="28"/>
        </w:rPr>
        <w:t>71</w:t>
      </w:r>
      <w:r w:rsidRPr="000950ED">
        <w:rPr>
          <w:sz w:val="28"/>
          <w:szCs w:val="28"/>
        </w:rPr>
        <w:t>-па</w:t>
      </w:r>
      <w:r>
        <w:rPr>
          <w:sz w:val="28"/>
          <w:szCs w:val="28"/>
        </w:rPr>
        <w:t xml:space="preserve"> </w:t>
      </w:r>
      <w:r w:rsidRPr="000950ED">
        <w:rPr>
          <w:sz w:val="28"/>
          <w:szCs w:val="28"/>
        </w:rPr>
        <w:t>«Об утверждении порядка</w:t>
      </w:r>
      <w:r>
        <w:rPr>
          <w:sz w:val="28"/>
          <w:szCs w:val="28"/>
        </w:rPr>
        <w:t xml:space="preserve"> предоставления </w:t>
      </w:r>
      <w:r w:rsidRPr="000950ED">
        <w:rPr>
          <w:sz w:val="28"/>
          <w:szCs w:val="28"/>
        </w:rPr>
        <w:t>денежн</w:t>
      </w:r>
      <w:r>
        <w:rPr>
          <w:sz w:val="28"/>
          <w:szCs w:val="28"/>
        </w:rPr>
        <w:t>ого</w:t>
      </w:r>
      <w:r w:rsidRPr="000950ED">
        <w:rPr>
          <w:sz w:val="28"/>
          <w:szCs w:val="28"/>
        </w:rPr>
        <w:t xml:space="preserve"> поощрени</w:t>
      </w:r>
      <w:r>
        <w:rPr>
          <w:sz w:val="28"/>
          <w:szCs w:val="28"/>
        </w:rPr>
        <w:t>я</w:t>
      </w:r>
      <w:r w:rsidRPr="000950ED">
        <w:rPr>
          <w:sz w:val="28"/>
          <w:szCs w:val="28"/>
        </w:rPr>
        <w:t>»</w:t>
      </w:r>
      <w:r>
        <w:rPr>
          <w:sz w:val="28"/>
          <w:szCs w:val="28"/>
        </w:rPr>
        <w:t>, от 16.12.2015 № 345-па «О внесении изменения в постановление администрации города от 28.03.2014 № 71-па «</w:t>
      </w:r>
      <w:r w:rsidRPr="000950ED">
        <w:rPr>
          <w:sz w:val="28"/>
          <w:szCs w:val="28"/>
        </w:rPr>
        <w:t>Об утверждении порядка</w:t>
      </w:r>
      <w:r>
        <w:rPr>
          <w:sz w:val="28"/>
          <w:szCs w:val="28"/>
        </w:rPr>
        <w:t xml:space="preserve"> предоставления</w:t>
      </w:r>
      <w:r w:rsidRPr="000950ED">
        <w:rPr>
          <w:sz w:val="28"/>
          <w:szCs w:val="28"/>
        </w:rPr>
        <w:t xml:space="preserve"> денежн</w:t>
      </w:r>
      <w:r>
        <w:rPr>
          <w:sz w:val="28"/>
          <w:szCs w:val="28"/>
        </w:rPr>
        <w:t>ого</w:t>
      </w:r>
      <w:r w:rsidRPr="000950ED">
        <w:rPr>
          <w:sz w:val="28"/>
          <w:szCs w:val="28"/>
        </w:rPr>
        <w:t xml:space="preserve"> поощрени</w:t>
      </w:r>
      <w:r>
        <w:rPr>
          <w:sz w:val="28"/>
          <w:szCs w:val="28"/>
        </w:rPr>
        <w:t>я» - считать утратившими силу.</w:t>
      </w:r>
    </w:p>
    <w:p w:rsidR="00881920" w:rsidRDefault="00881920" w:rsidP="00A66160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549A0">
        <w:rPr>
          <w:sz w:val="28"/>
          <w:szCs w:val="28"/>
        </w:rPr>
        <w:t xml:space="preserve">Контроль за выполнением постановления возложить на заместителя главы города </w:t>
      </w:r>
      <w:r>
        <w:rPr>
          <w:sz w:val="28"/>
          <w:szCs w:val="28"/>
        </w:rPr>
        <w:t>Золотых А.П.</w:t>
      </w:r>
    </w:p>
    <w:p w:rsidR="00881920" w:rsidRPr="008549A0" w:rsidRDefault="00881920" w:rsidP="00BD4B83">
      <w:pPr>
        <w:ind w:firstLine="550"/>
        <w:jc w:val="both"/>
        <w:rPr>
          <w:sz w:val="28"/>
          <w:szCs w:val="28"/>
        </w:rPr>
      </w:pPr>
    </w:p>
    <w:p w:rsidR="00881920" w:rsidRDefault="00881920" w:rsidP="00BD4B83">
      <w:pPr>
        <w:tabs>
          <w:tab w:val="left" w:pos="6450"/>
        </w:tabs>
        <w:jc w:val="both"/>
        <w:rPr>
          <w:sz w:val="28"/>
          <w:szCs w:val="28"/>
        </w:rPr>
      </w:pPr>
    </w:p>
    <w:p w:rsidR="00881920" w:rsidRDefault="00881920" w:rsidP="00797E62">
      <w:pPr>
        <w:jc w:val="both"/>
        <w:rPr>
          <w:sz w:val="28"/>
          <w:szCs w:val="28"/>
        </w:rPr>
      </w:pPr>
      <w:r w:rsidRPr="000950ED">
        <w:rPr>
          <w:sz w:val="28"/>
          <w:szCs w:val="28"/>
        </w:rPr>
        <w:t>Глава</w:t>
      </w:r>
      <w:r>
        <w:rPr>
          <w:sz w:val="28"/>
          <w:szCs w:val="28"/>
        </w:rPr>
        <w:t xml:space="preserve"> </w:t>
      </w:r>
      <w:r w:rsidRPr="000950ED">
        <w:rPr>
          <w:sz w:val="28"/>
          <w:szCs w:val="28"/>
        </w:rPr>
        <w:t>города Пыть-Яха</w:t>
      </w:r>
      <w:r w:rsidRPr="000950ED">
        <w:rPr>
          <w:sz w:val="28"/>
          <w:szCs w:val="28"/>
        </w:rPr>
        <w:tab/>
      </w:r>
      <w:r w:rsidRPr="000950ED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О.Л. Ковалевский</w:t>
      </w:r>
    </w:p>
    <w:p w:rsidR="00881920" w:rsidRPr="008549A0" w:rsidRDefault="00881920" w:rsidP="0063685A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Приложение №1</w:t>
      </w:r>
    </w:p>
    <w:p w:rsidR="00881920" w:rsidRPr="008549A0" w:rsidRDefault="00881920" w:rsidP="0063685A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Pr="008549A0" w:rsidRDefault="00881920" w:rsidP="0063685A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Pr="0081249F" w:rsidRDefault="00881920" w:rsidP="00CE25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Pr="0081249F">
        <w:rPr>
          <w:sz w:val="28"/>
          <w:szCs w:val="28"/>
        </w:rPr>
        <w:t>от 24.05.2018 № 128-па</w:t>
      </w:r>
    </w:p>
    <w:p w:rsidR="00881920" w:rsidRDefault="00881920" w:rsidP="00CE2537">
      <w:pPr>
        <w:spacing w:line="360" w:lineRule="auto"/>
        <w:jc w:val="both"/>
        <w:rPr>
          <w:b/>
          <w:sz w:val="28"/>
          <w:szCs w:val="28"/>
        </w:rPr>
      </w:pPr>
    </w:p>
    <w:p w:rsidR="00881920" w:rsidRDefault="00881920" w:rsidP="00CE253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0C2543">
        <w:rPr>
          <w:sz w:val="28"/>
          <w:szCs w:val="28"/>
        </w:rPr>
        <w:t>По</w:t>
      </w:r>
      <w:r>
        <w:rPr>
          <w:sz w:val="28"/>
          <w:szCs w:val="28"/>
        </w:rPr>
        <w:t xml:space="preserve">рядок предоставления мер социальной поддержки </w:t>
      </w:r>
    </w:p>
    <w:p w:rsidR="00881920" w:rsidRDefault="00881920" w:rsidP="00CE253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 стимулирования обучающихся, в том числе поощрениях лиц, </w:t>
      </w:r>
    </w:p>
    <w:p w:rsidR="00881920" w:rsidRDefault="00881920" w:rsidP="00CE253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проявивших выдающиеся способности (далее – Порядок)</w:t>
      </w:r>
    </w:p>
    <w:p w:rsidR="00881920" w:rsidRPr="002B29C0" w:rsidRDefault="00881920" w:rsidP="00CE253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81920" w:rsidRPr="002B29C0" w:rsidRDefault="00881920" w:rsidP="009C4B1F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Pr="002B29C0">
        <w:rPr>
          <w:sz w:val="28"/>
          <w:szCs w:val="28"/>
        </w:rPr>
        <w:t>Настоящ</w:t>
      </w:r>
      <w:r>
        <w:rPr>
          <w:sz w:val="28"/>
          <w:szCs w:val="28"/>
        </w:rPr>
        <w:t xml:space="preserve">ий Порядок разработан в соответствии с частью 4 статьи 77 Федерального закона </w:t>
      </w:r>
      <w:r w:rsidRPr="00E76539">
        <w:rPr>
          <w:sz w:val="28"/>
          <w:szCs w:val="28"/>
        </w:rPr>
        <w:t>от 29.12.2012 № 273 «Об образовании в Российской Федерации»</w:t>
      </w:r>
      <w:r>
        <w:rPr>
          <w:sz w:val="28"/>
          <w:szCs w:val="28"/>
        </w:rPr>
        <w:t xml:space="preserve"> с целью стимулирования и поддержки обучающихся, проявивших выдающиеся способности.</w:t>
      </w:r>
    </w:p>
    <w:p w:rsidR="00881920" w:rsidRDefault="00881920" w:rsidP="009C4B1F">
      <w:pPr>
        <w:pStyle w:val="ListParagraph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Обучающимся предоставляются меры социальной поддержки и стимулирования в следующих случаях:</w:t>
      </w:r>
    </w:p>
    <w:p w:rsidR="00881920" w:rsidRDefault="00881920" w:rsidP="009C4B1F">
      <w:pPr>
        <w:pStyle w:val="ListParagraph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За отличную учебу (</w:t>
      </w:r>
      <w:r w:rsidRPr="00E03EE7">
        <w:rPr>
          <w:rFonts w:ascii="Times New Roman" w:hAnsi="Times New Roman"/>
          <w:sz w:val="28"/>
          <w:szCs w:val="28"/>
        </w:rPr>
        <w:t>отметк</w:t>
      </w:r>
      <w:r>
        <w:rPr>
          <w:rFonts w:ascii="Times New Roman" w:hAnsi="Times New Roman"/>
          <w:sz w:val="28"/>
          <w:szCs w:val="28"/>
        </w:rPr>
        <w:t>а</w:t>
      </w:r>
      <w:r w:rsidRPr="00E03EE7">
        <w:rPr>
          <w:rFonts w:ascii="Times New Roman" w:hAnsi="Times New Roman"/>
          <w:sz w:val="28"/>
          <w:szCs w:val="28"/>
        </w:rPr>
        <w:t xml:space="preserve"> «отлично» по всем предметам</w:t>
      </w:r>
      <w:r>
        <w:rPr>
          <w:rFonts w:ascii="Times New Roman" w:hAnsi="Times New Roman"/>
          <w:sz w:val="28"/>
          <w:szCs w:val="28"/>
        </w:rPr>
        <w:t>)</w:t>
      </w:r>
      <w:r w:rsidRPr="00843116">
        <w:rPr>
          <w:rFonts w:ascii="Times New Roman" w:hAnsi="Times New Roman"/>
          <w:sz w:val="28"/>
          <w:szCs w:val="28"/>
        </w:rPr>
        <w:t xml:space="preserve"> </w:t>
      </w:r>
      <w:r w:rsidRPr="00E03EE7">
        <w:rPr>
          <w:rFonts w:ascii="Times New Roman" w:hAnsi="Times New Roman"/>
          <w:sz w:val="28"/>
          <w:szCs w:val="28"/>
        </w:rPr>
        <w:t xml:space="preserve">по итогам </w:t>
      </w:r>
      <w:r w:rsidRPr="00E03EE7">
        <w:rPr>
          <w:rFonts w:ascii="Times New Roman" w:hAnsi="Times New Roman"/>
          <w:sz w:val="28"/>
          <w:szCs w:val="28"/>
          <w:lang w:val="en-US"/>
        </w:rPr>
        <w:t>I</w:t>
      </w:r>
      <w:r w:rsidRPr="00E03EE7">
        <w:rPr>
          <w:rFonts w:ascii="Times New Roman" w:hAnsi="Times New Roman"/>
          <w:sz w:val="28"/>
          <w:szCs w:val="28"/>
        </w:rPr>
        <w:t xml:space="preserve">, </w:t>
      </w:r>
      <w:r w:rsidRPr="00E03EE7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, IV</w:t>
      </w:r>
      <w:r w:rsidRPr="00E03EE7">
        <w:rPr>
          <w:rFonts w:ascii="Times New Roman" w:hAnsi="Times New Roman"/>
          <w:sz w:val="28"/>
          <w:szCs w:val="28"/>
        </w:rPr>
        <w:t xml:space="preserve"> учебны</w:t>
      </w:r>
      <w:r>
        <w:rPr>
          <w:rFonts w:ascii="Times New Roman" w:hAnsi="Times New Roman"/>
          <w:sz w:val="28"/>
          <w:szCs w:val="28"/>
        </w:rPr>
        <w:t>х</w:t>
      </w:r>
      <w:r w:rsidRPr="00E03EE7">
        <w:rPr>
          <w:rFonts w:ascii="Times New Roman" w:hAnsi="Times New Roman"/>
          <w:sz w:val="28"/>
          <w:szCs w:val="28"/>
        </w:rPr>
        <w:t xml:space="preserve"> четверт</w:t>
      </w:r>
      <w:r>
        <w:rPr>
          <w:rFonts w:ascii="Times New Roman" w:hAnsi="Times New Roman"/>
          <w:sz w:val="28"/>
          <w:szCs w:val="28"/>
        </w:rPr>
        <w:t xml:space="preserve">ей и </w:t>
      </w:r>
      <w:r w:rsidRPr="00E03EE7">
        <w:rPr>
          <w:rFonts w:ascii="Times New Roman" w:hAnsi="Times New Roman"/>
          <w:sz w:val="28"/>
          <w:szCs w:val="28"/>
          <w:lang w:val="en-US"/>
        </w:rPr>
        <w:t>I</w:t>
      </w:r>
      <w:r w:rsidRPr="00E03EE7">
        <w:rPr>
          <w:rFonts w:ascii="Times New Roman" w:hAnsi="Times New Roman"/>
          <w:sz w:val="28"/>
          <w:szCs w:val="28"/>
        </w:rPr>
        <w:t xml:space="preserve">, </w:t>
      </w:r>
      <w:r w:rsidRPr="00E03EE7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полугодия учебного года; </w:t>
      </w:r>
    </w:p>
    <w:p w:rsidR="00881920" w:rsidRDefault="00881920" w:rsidP="00D7065E">
      <w:pPr>
        <w:pStyle w:val="ListParagraph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За высокие показатели (п</w:t>
      </w:r>
      <w:r w:rsidRPr="00D7065E">
        <w:rPr>
          <w:rFonts w:ascii="Times New Roman" w:hAnsi="Times New Roman"/>
          <w:sz w:val="28"/>
          <w:szCs w:val="28"/>
        </w:rPr>
        <w:t>обедители и призеры)</w:t>
      </w:r>
      <w:r>
        <w:rPr>
          <w:rFonts w:ascii="Times New Roman" w:hAnsi="Times New Roman"/>
          <w:sz w:val="28"/>
          <w:szCs w:val="28"/>
        </w:rPr>
        <w:t xml:space="preserve"> в учебных, творческих, интеллектуальных конкурсах, олимпиадах различного уровня, </w:t>
      </w:r>
      <w:r w:rsidRPr="009C4341">
        <w:rPr>
          <w:rFonts w:ascii="Times New Roman" w:hAnsi="Times New Roman"/>
          <w:sz w:val="28"/>
          <w:szCs w:val="28"/>
        </w:rPr>
        <w:t>конференциях, акциях;</w:t>
      </w:r>
    </w:p>
    <w:p w:rsidR="00881920" w:rsidRPr="005022D1" w:rsidRDefault="00881920" w:rsidP="005022D1">
      <w:pPr>
        <w:pStyle w:val="ListParagraph"/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Обучающимся, о</w:t>
      </w:r>
      <w:r w:rsidRPr="005022D1">
        <w:rPr>
          <w:rFonts w:ascii="Times New Roman" w:hAnsi="Times New Roman"/>
          <w:sz w:val="28"/>
          <w:szCs w:val="28"/>
        </w:rPr>
        <w:t>своивши</w:t>
      </w:r>
      <w:r>
        <w:rPr>
          <w:rFonts w:ascii="Times New Roman" w:hAnsi="Times New Roman"/>
          <w:sz w:val="28"/>
          <w:szCs w:val="28"/>
        </w:rPr>
        <w:t>м</w:t>
      </w:r>
      <w:r w:rsidRPr="005022D1">
        <w:rPr>
          <w:rFonts w:ascii="Times New Roman" w:hAnsi="Times New Roman"/>
          <w:sz w:val="28"/>
          <w:szCs w:val="28"/>
        </w:rPr>
        <w:t xml:space="preserve"> основные образовательные программы основного общего и среднего общего образования и получившие аттестат с отличием.</w:t>
      </w:r>
    </w:p>
    <w:p w:rsidR="00881920" w:rsidRPr="00BC49FA" w:rsidRDefault="00881920" w:rsidP="00BC49FA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BC49FA">
        <w:rPr>
          <w:rFonts w:ascii="Times New Roman" w:hAnsi="Times New Roman"/>
          <w:sz w:val="28"/>
          <w:szCs w:val="28"/>
        </w:rPr>
        <w:t>Получателями грантов являются обучающиеся, указанные в пункте 2.1. настоящего Порядка.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49FA">
        <w:rPr>
          <w:rFonts w:ascii="Times New Roman" w:hAnsi="Times New Roman"/>
          <w:sz w:val="28"/>
          <w:szCs w:val="28"/>
        </w:rPr>
        <w:t xml:space="preserve">Получателями грамот, дипломов являются </w:t>
      </w:r>
      <w:r>
        <w:rPr>
          <w:rFonts w:ascii="Times New Roman" w:hAnsi="Times New Roman"/>
          <w:sz w:val="28"/>
          <w:szCs w:val="28"/>
        </w:rPr>
        <w:t xml:space="preserve">обучающиеся, указанные в пунктах </w:t>
      </w:r>
      <w:r w:rsidRPr="00BC49FA">
        <w:rPr>
          <w:rFonts w:ascii="Times New Roman" w:hAnsi="Times New Roman"/>
          <w:sz w:val="28"/>
          <w:szCs w:val="28"/>
        </w:rPr>
        <w:t>2.2. и 2.3. настоящего Порядка.</w:t>
      </w:r>
    </w:p>
    <w:p w:rsidR="00881920" w:rsidRPr="00E03EE7" w:rsidRDefault="00881920" w:rsidP="00843116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Гранты подписываются г</w:t>
      </w:r>
      <w:r w:rsidRPr="00E03EE7">
        <w:rPr>
          <w:rFonts w:ascii="Times New Roman" w:hAnsi="Times New Roman"/>
          <w:sz w:val="28"/>
          <w:szCs w:val="28"/>
        </w:rPr>
        <w:t>лавой города Пыть-Яха, грамоты</w:t>
      </w:r>
      <w:r>
        <w:rPr>
          <w:rFonts w:ascii="Times New Roman" w:hAnsi="Times New Roman"/>
          <w:sz w:val="28"/>
          <w:szCs w:val="28"/>
        </w:rPr>
        <w:t>, дипломы, благодарности, благодарственные письма</w:t>
      </w:r>
      <w:r w:rsidRPr="00E03E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подписываются </w:t>
      </w:r>
      <w:r w:rsidRPr="00E03EE7">
        <w:rPr>
          <w:rFonts w:ascii="Times New Roman" w:hAnsi="Times New Roman"/>
          <w:sz w:val="28"/>
          <w:szCs w:val="28"/>
        </w:rPr>
        <w:t xml:space="preserve">директором департамента образования и молодежной политики администрации города Пыть-Яха. </w:t>
      </w:r>
    </w:p>
    <w:p w:rsidR="00881920" w:rsidRPr="00E03EE7" w:rsidRDefault="00881920" w:rsidP="009C4B1F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 w:rsidRPr="00BC49FA">
        <w:rPr>
          <w:rFonts w:ascii="Times New Roman" w:hAnsi="Times New Roman"/>
          <w:sz w:val="28"/>
          <w:szCs w:val="28"/>
        </w:rPr>
        <w:t>Вручение грамот и дипломов обучающимся за участие в мероприятиях, проводимых Департаментом образования и молодежной политики администрации города Пыть-Яха и не предусмотренных настоящим Положением, осуществляется в соответствии с принимаемыми о них положениями.</w:t>
      </w:r>
    </w:p>
    <w:p w:rsidR="00881920" w:rsidRPr="004F4DFB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F4DFB">
        <w:rPr>
          <w:sz w:val="28"/>
          <w:szCs w:val="28"/>
        </w:rPr>
        <w:t>Размер денежного поощрения</w:t>
      </w:r>
      <w:r>
        <w:rPr>
          <w:sz w:val="28"/>
          <w:szCs w:val="28"/>
        </w:rPr>
        <w:t>: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4F4DFB">
        <w:rPr>
          <w:sz w:val="28"/>
          <w:szCs w:val="28"/>
        </w:rPr>
        <w:t>.1.</w:t>
      </w:r>
      <w:r w:rsidRPr="004F4DFB">
        <w:rPr>
          <w:sz w:val="28"/>
          <w:szCs w:val="28"/>
        </w:rPr>
        <w:tab/>
      </w:r>
      <w:r>
        <w:rPr>
          <w:sz w:val="28"/>
          <w:szCs w:val="28"/>
        </w:rPr>
        <w:t>Грант за отличную учебу: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- 1 000 рублей - обучающимся 2-4 классов;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- 1 400 рублей - обучающимся 5-8 классов;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- 2 000 рублей - обучающимся 9-11 классов;</w:t>
      </w:r>
    </w:p>
    <w:p w:rsidR="00881920" w:rsidRPr="00843116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4.2.</w:t>
      </w:r>
      <w:r>
        <w:rPr>
          <w:sz w:val="28"/>
          <w:szCs w:val="28"/>
        </w:rPr>
        <w:tab/>
        <w:t>П</w:t>
      </w:r>
      <w:r w:rsidRPr="00CE2537">
        <w:rPr>
          <w:sz w:val="28"/>
          <w:szCs w:val="28"/>
        </w:rPr>
        <w:t>обедител</w:t>
      </w:r>
      <w:r>
        <w:rPr>
          <w:sz w:val="28"/>
          <w:szCs w:val="28"/>
        </w:rPr>
        <w:t>ям</w:t>
      </w:r>
      <w:r w:rsidRPr="00CE2537">
        <w:rPr>
          <w:sz w:val="28"/>
          <w:szCs w:val="28"/>
        </w:rPr>
        <w:t xml:space="preserve"> и призер</w:t>
      </w:r>
      <w:r>
        <w:rPr>
          <w:sz w:val="28"/>
          <w:szCs w:val="28"/>
        </w:rPr>
        <w:t>ам</w:t>
      </w:r>
      <w:r w:rsidRPr="00CE2537">
        <w:rPr>
          <w:sz w:val="28"/>
          <w:szCs w:val="28"/>
        </w:rPr>
        <w:t xml:space="preserve"> </w:t>
      </w:r>
      <w:r w:rsidRPr="00843116">
        <w:rPr>
          <w:sz w:val="28"/>
          <w:szCs w:val="28"/>
        </w:rPr>
        <w:t>всероссийской олимпиады школьников по общеобразовательным предметам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регионального и заключительного этапов: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- 5 000 рублей – победителю; </w:t>
      </w:r>
    </w:p>
    <w:p w:rsidR="00881920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- 4 000 рублей – призеру (</w:t>
      </w:r>
      <w:r>
        <w:rPr>
          <w:sz w:val="28"/>
          <w:szCs w:val="28"/>
          <w:lang w:val="en-US"/>
        </w:rPr>
        <w:t>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место);</w:t>
      </w:r>
    </w:p>
    <w:p w:rsidR="00881920" w:rsidRPr="009C4341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4A1F">
        <w:rPr>
          <w:sz w:val="28"/>
          <w:szCs w:val="28"/>
        </w:rPr>
        <w:t>3</w:t>
      </w:r>
      <w:r>
        <w:rPr>
          <w:sz w:val="28"/>
          <w:szCs w:val="28"/>
        </w:rPr>
        <w:t> 000 рублей – призеру (</w:t>
      </w:r>
      <w:r>
        <w:rPr>
          <w:sz w:val="28"/>
          <w:szCs w:val="28"/>
          <w:lang w:val="en-US"/>
        </w:rPr>
        <w:t>III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место).</w:t>
      </w:r>
    </w:p>
    <w:p w:rsidR="00881920" w:rsidRPr="00674A1F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4.3.</w:t>
      </w:r>
      <w:r>
        <w:rPr>
          <w:sz w:val="28"/>
          <w:szCs w:val="28"/>
        </w:rPr>
        <w:tab/>
        <w:t>П</w:t>
      </w:r>
      <w:r w:rsidRPr="00CE2537">
        <w:rPr>
          <w:sz w:val="28"/>
          <w:szCs w:val="28"/>
        </w:rPr>
        <w:t>обедител</w:t>
      </w:r>
      <w:r>
        <w:rPr>
          <w:sz w:val="28"/>
          <w:szCs w:val="28"/>
        </w:rPr>
        <w:t>ям</w:t>
      </w:r>
      <w:r w:rsidRPr="00CE2537">
        <w:rPr>
          <w:sz w:val="28"/>
          <w:szCs w:val="28"/>
        </w:rPr>
        <w:t xml:space="preserve"> и призер</w:t>
      </w:r>
      <w:r>
        <w:rPr>
          <w:sz w:val="28"/>
          <w:szCs w:val="28"/>
        </w:rPr>
        <w:t xml:space="preserve">ам за высокие показатели в творческих, интеллектуальных конкурсах, </w:t>
      </w:r>
      <w:r w:rsidRPr="009C4341">
        <w:rPr>
          <w:sz w:val="28"/>
          <w:szCs w:val="28"/>
        </w:rPr>
        <w:t>конференциях, акциях</w:t>
      </w:r>
      <w:r>
        <w:rPr>
          <w:sz w:val="28"/>
          <w:szCs w:val="28"/>
        </w:rPr>
        <w:t xml:space="preserve"> регионального и всероссийского уровней:</w:t>
      </w:r>
    </w:p>
    <w:p w:rsidR="00881920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 w:rsidRPr="00674A1F">
        <w:rPr>
          <w:sz w:val="28"/>
          <w:szCs w:val="28"/>
        </w:rPr>
        <w:t>- 3</w:t>
      </w:r>
      <w:r>
        <w:rPr>
          <w:sz w:val="28"/>
          <w:szCs w:val="28"/>
        </w:rPr>
        <w:t xml:space="preserve"> 000 рублей – победителю; </w:t>
      </w:r>
    </w:p>
    <w:p w:rsidR="00881920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4A1F">
        <w:rPr>
          <w:sz w:val="28"/>
          <w:szCs w:val="28"/>
        </w:rPr>
        <w:t>2</w:t>
      </w:r>
      <w:r>
        <w:rPr>
          <w:sz w:val="28"/>
          <w:szCs w:val="28"/>
        </w:rPr>
        <w:t> 000 рублей – призеру (</w:t>
      </w:r>
      <w:r>
        <w:rPr>
          <w:sz w:val="28"/>
          <w:szCs w:val="28"/>
          <w:lang w:val="en-US"/>
        </w:rPr>
        <w:t>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место);</w:t>
      </w:r>
    </w:p>
    <w:p w:rsidR="00881920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4A1F">
        <w:rPr>
          <w:sz w:val="28"/>
          <w:szCs w:val="28"/>
        </w:rPr>
        <w:t>1</w:t>
      </w:r>
      <w:r>
        <w:rPr>
          <w:sz w:val="28"/>
          <w:szCs w:val="28"/>
        </w:rPr>
        <w:t> 000 рублей – призеру (</w:t>
      </w:r>
      <w:r>
        <w:rPr>
          <w:sz w:val="28"/>
          <w:szCs w:val="28"/>
          <w:lang w:val="en-US"/>
        </w:rPr>
        <w:t>III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место).</w:t>
      </w:r>
    </w:p>
    <w:p w:rsidR="00881920" w:rsidRPr="002D3FB3" w:rsidRDefault="00881920" w:rsidP="00674A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4.4. О</w:t>
      </w:r>
      <w:r w:rsidRPr="002D3FB3">
        <w:rPr>
          <w:sz w:val="28"/>
          <w:szCs w:val="28"/>
        </w:rPr>
        <w:t>бучающимся, освоившим основные образовательные программы основного общего образования и получившие аттестат об основном общем образовании с от</w:t>
      </w:r>
      <w:r>
        <w:rPr>
          <w:sz w:val="28"/>
          <w:szCs w:val="28"/>
        </w:rPr>
        <w:t>личием – 4</w:t>
      </w:r>
      <w:r w:rsidRPr="002D3FB3">
        <w:rPr>
          <w:sz w:val="28"/>
          <w:szCs w:val="28"/>
        </w:rPr>
        <w:t> 000 рублей.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4.5. О</w:t>
      </w:r>
      <w:r w:rsidRPr="002D3FB3">
        <w:rPr>
          <w:sz w:val="28"/>
          <w:szCs w:val="28"/>
        </w:rPr>
        <w:t xml:space="preserve">бучающимся, освоившим основные образовательные программы среднего общего образования и получившие </w:t>
      </w:r>
      <w:r w:rsidRPr="00431149">
        <w:rPr>
          <w:sz w:val="28"/>
          <w:szCs w:val="28"/>
        </w:rPr>
        <w:t xml:space="preserve">аттестат о среднем общем образовании с отличием – </w:t>
      </w:r>
      <w:r>
        <w:rPr>
          <w:sz w:val="28"/>
          <w:szCs w:val="28"/>
        </w:rPr>
        <w:t>6</w:t>
      </w:r>
      <w:r w:rsidRPr="00431149">
        <w:rPr>
          <w:sz w:val="28"/>
          <w:szCs w:val="28"/>
        </w:rPr>
        <w:t> 000 рублей.</w:t>
      </w:r>
    </w:p>
    <w:p w:rsidR="00881920" w:rsidRDefault="00881920" w:rsidP="00B038E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149">
        <w:rPr>
          <w:sz w:val="28"/>
          <w:szCs w:val="28"/>
        </w:rPr>
        <w:t>Списки получателей денежного поощрения</w:t>
      </w:r>
      <w:r>
        <w:rPr>
          <w:sz w:val="28"/>
          <w:szCs w:val="28"/>
        </w:rPr>
        <w:t>, грамоты, диплома, благодарности</w:t>
      </w:r>
      <w:r w:rsidRPr="00431149">
        <w:rPr>
          <w:sz w:val="28"/>
          <w:szCs w:val="28"/>
        </w:rPr>
        <w:t xml:space="preserve"> утверждаются руководител</w:t>
      </w:r>
      <w:r>
        <w:rPr>
          <w:sz w:val="28"/>
          <w:szCs w:val="28"/>
        </w:rPr>
        <w:t xml:space="preserve">ем </w:t>
      </w:r>
      <w:r w:rsidRPr="00431149">
        <w:rPr>
          <w:sz w:val="28"/>
          <w:szCs w:val="28"/>
        </w:rPr>
        <w:t xml:space="preserve">общеобразовательной организации и направляются в адрес Департамента образования и молодежной политики администрации города Пыть-Яха в течение </w:t>
      </w:r>
      <w:r>
        <w:rPr>
          <w:sz w:val="28"/>
          <w:szCs w:val="28"/>
        </w:rPr>
        <w:t>двух недель</w:t>
      </w:r>
      <w:r w:rsidRPr="00431149">
        <w:rPr>
          <w:sz w:val="28"/>
          <w:szCs w:val="28"/>
        </w:rPr>
        <w:t xml:space="preserve"> с момента наступления соответствующих событий.</w:t>
      </w:r>
    </w:p>
    <w:p w:rsidR="00881920" w:rsidRPr="003D1E0F" w:rsidRDefault="00881920" w:rsidP="00F711ED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3D1E0F">
        <w:rPr>
          <w:sz w:val="28"/>
          <w:szCs w:val="28"/>
        </w:rPr>
        <w:t>Департамент образования и молодежной политики администрации города Пыть-Яха:</w:t>
      </w:r>
    </w:p>
    <w:p w:rsidR="00881920" w:rsidRDefault="00881920" w:rsidP="009C4B1F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 w:rsidRPr="00B038EF">
        <w:rPr>
          <w:rFonts w:ascii="Times New Roman" w:hAnsi="Times New Roman"/>
          <w:sz w:val="28"/>
          <w:szCs w:val="28"/>
        </w:rPr>
        <w:t>- и</w:t>
      </w:r>
      <w:r w:rsidRPr="003D1E0F">
        <w:rPr>
          <w:rFonts w:ascii="Times New Roman" w:hAnsi="Times New Roman"/>
          <w:sz w:val="28"/>
          <w:szCs w:val="28"/>
        </w:rPr>
        <w:t>здает приказ о выплате денежного поощрения, вручении грамоты</w:t>
      </w:r>
      <w:r>
        <w:rPr>
          <w:rFonts w:ascii="Times New Roman" w:hAnsi="Times New Roman"/>
          <w:sz w:val="28"/>
          <w:szCs w:val="28"/>
        </w:rPr>
        <w:t>, диплома, гранта, благодарности, благодарственного письма в течение 3-х рабочих дней со дня получения документов от руководителя образовательной организации;</w:t>
      </w:r>
    </w:p>
    <w:p w:rsidR="00881920" w:rsidRDefault="00881920" w:rsidP="009C4B1F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firstLine="550"/>
        <w:jc w:val="both"/>
        <w:rPr>
          <w:rFonts w:ascii="Times New Roman" w:hAnsi="Times New Roman"/>
          <w:color w:val="0000FF"/>
          <w:sz w:val="28"/>
          <w:szCs w:val="28"/>
        </w:rPr>
      </w:pPr>
      <w:r w:rsidRPr="00B038EF">
        <w:rPr>
          <w:rFonts w:ascii="Times New Roman" w:hAnsi="Times New Roman"/>
          <w:sz w:val="28"/>
          <w:szCs w:val="28"/>
        </w:rPr>
        <w:t xml:space="preserve">- </w:t>
      </w:r>
      <w:r w:rsidRPr="003D1E0F">
        <w:rPr>
          <w:rFonts w:ascii="Times New Roman" w:hAnsi="Times New Roman"/>
          <w:sz w:val="28"/>
          <w:szCs w:val="28"/>
        </w:rPr>
        <w:t>готовит грамоты</w:t>
      </w:r>
      <w:r>
        <w:rPr>
          <w:rFonts w:ascii="Times New Roman" w:hAnsi="Times New Roman"/>
          <w:sz w:val="28"/>
          <w:szCs w:val="28"/>
        </w:rPr>
        <w:t>,</w:t>
      </w:r>
      <w:r w:rsidRPr="003D1E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дипломы </w:t>
      </w:r>
      <w:r w:rsidRPr="003D1E0F">
        <w:rPr>
          <w:rFonts w:ascii="Times New Roman" w:hAnsi="Times New Roman"/>
          <w:sz w:val="28"/>
          <w:szCs w:val="28"/>
        </w:rPr>
        <w:t>для вручения обучающимся</w:t>
      </w:r>
      <w:r>
        <w:rPr>
          <w:rFonts w:ascii="Times New Roman" w:hAnsi="Times New Roman"/>
          <w:sz w:val="28"/>
          <w:szCs w:val="28"/>
        </w:rPr>
        <w:t>, благодарности педагогическим работникам, благодарственных писем родителям</w:t>
      </w:r>
      <w:r w:rsidRPr="003D1E0F">
        <w:rPr>
          <w:rFonts w:ascii="Times New Roman" w:hAnsi="Times New Roman"/>
          <w:sz w:val="28"/>
          <w:szCs w:val="28"/>
        </w:rPr>
        <w:t>.</w:t>
      </w:r>
    </w:p>
    <w:p w:rsidR="00881920" w:rsidRPr="00622682" w:rsidRDefault="00881920" w:rsidP="009C4B1F">
      <w:pPr>
        <w:spacing w:line="360" w:lineRule="auto"/>
        <w:ind w:firstLine="55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7. </w:t>
      </w:r>
      <w:r w:rsidRPr="003D1E0F">
        <w:rPr>
          <w:sz w:val="28"/>
          <w:szCs w:val="28"/>
        </w:rPr>
        <w:t>Приказ о выплате денежного поощрения</w:t>
      </w:r>
      <w:r>
        <w:rPr>
          <w:sz w:val="28"/>
          <w:szCs w:val="28"/>
        </w:rPr>
        <w:t xml:space="preserve"> </w:t>
      </w:r>
      <w:r w:rsidRPr="003D1E0F">
        <w:rPr>
          <w:sz w:val="28"/>
          <w:szCs w:val="28"/>
        </w:rPr>
        <w:t xml:space="preserve">в течение </w:t>
      </w:r>
      <w:r>
        <w:rPr>
          <w:sz w:val="28"/>
          <w:szCs w:val="28"/>
        </w:rPr>
        <w:t>одного</w:t>
      </w:r>
      <w:r w:rsidRPr="003D1E0F">
        <w:rPr>
          <w:sz w:val="28"/>
          <w:szCs w:val="28"/>
        </w:rPr>
        <w:t xml:space="preserve"> рабочего дня направляется </w:t>
      </w:r>
      <w:r w:rsidRPr="005D25E4">
        <w:rPr>
          <w:sz w:val="28"/>
          <w:szCs w:val="28"/>
        </w:rPr>
        <w:t>в МКУ «Центр бухгалтерского и комплексного обслуживания муниципальных учреждений города Пыть-Яха» для осуществления выплат.</w:t>
      </w:r>
    </w:p>
    <w:p w:rsidR="00881920" w:rsidRPr="005D25E4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 w:rsidRPr="005D25E4">
        <w:rPr>
          <w:sz w:val="28"/>
          <w:szCs w:val="28"/>
        </w:rPr>
        <w:t>Приказ о выплате денежного</w:t>
      </w:r>
      <w:r>
        <w:rPr>
          <w:sz w:val="28"/>
          <w:szCs w:val="28"/>
        </w:rPr>
        <w:t xml:space="preserve"> поощрения, вручении грамоты, диплома, гранта, благодарности, благодарственного письма,</w:t>
      </w:r>
      <w:r w:rsidRPr="005D25E4">
        <w:rPr>
          <w:sz w:val="28"/>
          <w:szCs w:val="28"/>
        </w:rPr>
        <w:t xml:space="preserve"> подписанные грамоты</w:t>
      </w:r>
      <w:r>
        <w:rPr>
          <w:sz w:val="28"/>
          <w:szCs w:val="28"/>
        </w:rPr>
        <w:t>,</w:t>
      </w:r>
      <w:r w:rsidRPr="005D25E4">
        <w:rPr>
          <w:sz w:val="28"/>
          <w:szCs w:val="28"/>
        </w:rPr>
        <w:t xml:space="preserve"> дипломы</w:t>
      </w:r>
      <w:r>
        <w:rPr>
          <w:sz w:val="28"/>
          <w:szCs w:val="28"/>
        </w:rPr>
        <w:t>,</w:t>
      </w:r>
      <w:r w:rsidRPr="005D25E4">
        <w:rPr>
          <w:sz w:val="28"/>
          <w:szCs w:val="28"/>
        </w:rPr>
        <w:t xml:space="preserve"> гранты</w:t>
      </w:r>
      <w:r>
        <w:rPr>
          <w:sz w:val="28"/>
          <w:szCs w:val="28"/>
        </w:rPr>
        <w:t>,</w:t>
      </w:r>
      <w:r w:rsidRPr="005D25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благодарности, благодарственные письма </w:t>
      </w:r>
      <w:r w:rsidRPr="005D25E4">
        <w:rPr>
          <w:sz w:val="28"/>
          <w:szCs w:val="28"/>
        </w:rPr>
        <w:t>в течение одного рабочего дня с момента подписания направляются в общеобразовательную организацию для организации вручения.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009E7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3009E7">
        <w:rPr>
          <w:sz w:val="28"/>
          <w:szCs w:val="28"/>
        </w:rPr>
        <w:t>Выплата денежного поощрения осуществляется единовременно в течение 30-ти рабочих дней на основании приказа Департамента образования и молодежной политики администрации города Пыть-Яха, путем перечисления денежного поощрения на счет получателя, открытый в кредитных организациях.</w:t>
      </w:r>
      <w:r w:rsidRPr="00F711E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F3B70">
        <w:rPr>
          <w:sz w:val="28"/>
          <w:szCs w:val="28"/>
        </w:rPr>
        <w:t>ыплат</w:t>
      </w:r>
      <w:r>
        <w:rPr>
          <w:sz w:val="28"/>
          <w:szCs w:val="28"/>
        </w:rPr>
        <w:t>а</w:t>
      </w:r>
      <w:r w:rsidRPr="00CF3B70">
        <w:rPr>
          <w:sz w:val="28"/>
          <w:szCs w:val="28"/>
        </w:rPr>
        <w:t xml:space="preserve"> денежного поощрения получателям в возрасте от 6 до 14 лет </w:t>
      </w:r>
      <w:r>
        <w:rPr>
          <w:sz w:val="28"/>
          <w:szCs w:val="28"/>
        </w:rPr>
        <w:t xml:space="preserve">осуществляется </w:t>
      </w:r>
      <w:r w:rsidRPr="00CF3B70">
        <w:rPr>
          <w:sz w:val="28"/>
          <w:szCs w:val="28"/>
        </w:rPr>
        <w:t>путем перечисления денежных средств на счета законных представителей</w:t>
      </w:r>
      <w:r>
        <w:rPr>
          <w:sz w:val="28"/>
          <w:szCs w:val="28"/>
        </w:rPr>
        <w:t>.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9. Педагогическим работникам, подготовившим победителей и призеров</w:t>
      </w:r>
      <w:r w:rsidRPr="00F54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творческих, интеллектуальных конкурсах, олимпиадах окружного, всероссийского этапа, </w:t>
      </w:r>
      <w:r w:rsidRPr="009C4341">
        <w:rPr>
          <w:sz w:val="28"/>
          <w:szCs w:val="28"/>
        </w:rPr>
        <w:t>конференциях, акциях</w:t>
      </w:r>
      <w:r>
        <w:rPr>
          <w:sz w:val="28"/>
          <w:szCs w:val="28"/>
        </w:rPr>
        <w:t xml:space="preserve"> вручается благодарность департамента образования и молодежной политики и денежное поощрение в размере: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 w:rsidRPr="00674A1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5 000 рублей – подготовившему победителя; 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- 4 000 рублей – подготовившему призера (</w:t>
      </w:r>
      <w:r>
        <w:rPr>
          <w:sz w:val="28"/>
          <w:szCs w:val="28"/>
          <w:lang w:val="en-US"/>
        </w:rPr>
        <w:t>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место);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- 3 000 рублей – подготовившему призера (</w:t>
      </w:r>
      <w:r>
        <w:rPr>
          <w:sz w:val="28"/>
          <w:szCs w:val="28"/>
          <w:lang w:val="en-US"/>
        </w:rPr>
        <w:t>III</w:t>
      </w:r>
      <w:r w:rsidRPr="00674A1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место).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10. Благодарственное письмо родителям обучающегося направляется: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родителям обучающегося, достигшего высоких показателей в учебной и научной деятельности, спорте, творчестве, общественной деятельности;</w:t>
      </w:r>
    </w:p>
    <w:p w:rsidR="00881920" w:rsidRDefault="00881920" w:rsidP="00F54804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родителям, оказавшим большую помощь и поддержку в развитии образования города.</w:t>
      </w:r>
    </w:p>
    <w:p w:rsidR="00881920" w:rsidRDefault="00881920" w:rsidP="009C4B1F">
      <w:pPr>
        <w:spacing w:line="360" w:lineRule="auto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431149">
        <w:rPr>
          <w:sz w:val="28"/>
          <w:szCs w:val="28"/>
        </w:rPr>
        <w:t xml:space="preserve">Финансовое обеспечение </w:t>
      </w:r>
      <w:r w:rsidRPr="003009E7">
        <w:rPr>
          <w:sz w:val="28"/>
          <w:szCs w:val="28"/>
        </w:rPr>
        <w:t>мероприятий</w:t>
      </w:r>
      <w:r>
        <w:rPr>
          <w:sz w:val="28"/>
          <w:szCs w:val="28"/>
        </w:rPr>
        <w:t xml:space="preserve"> </w:t>
      </w:r>
      <w:r w:rsidRPr="00431149">
        <w:rPr>
          <w:sz w:val="28"/>
          <w:szCs w:val="28"/>
        </w:rPr>
        <w:t>осуществляется за счет средств местного бюджета, в пределах лимитов бюджетных обязательств,</w:t>
      </w:r>
      <w:r w:rsidRPr="0023433B">
        <w:rPr>
          <w:sz w:val="28"/>
          <w:szCs w:val="28"/>
        </w:rPr>
        <w:t xml:space="preserve"> предусмотренных </w:t>
      </w:r>
      <w:r w:rsidRPr="009C4B1F">
        <w:rPr>
          <w:sz w:val="28"/>
          <w:szCs w:val="28"/>
        </w:rPr>
        <w:t>на данные цели муниципальной программой</w:t>
      </w:r>
      <w:r>
        <w:rPr>
          <w:sz w:val="28"/>
          <w:szCs w:val="28"/>
        </w:rPr>
        <w:t xml:space="preserve"> </w:t>
      </w:r>
      <w:r w:rsidRPr="009C4B1F">
        <w:rPr>
          <w:sz w:val="28"/>
          <w:szCs w:val="28"/>
        </w:rPr>
        <w:t>«Развитие образования в муниципальном образовании городской округ город Пыть-Ях на 2018-2025 годы</w:t>
      </w:r>
      <w:r>
        <w:rPr>
          <w:sz w:val="28"/>
          <w:szCs w:val="28"/>
        </w:rPr>
        <w:t xml:space="preserve"> на период до 2030 года</w:t>
      </w:r>
      <w:r w:rsidRPr="009C4B1F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9C4B1F">
        <w:rPr>
          <w:sz w:val="28"/>
          <w:szCs w:val="28"/>
        </w:rPr>
        <w:t>утвержденной постановлением администрации города от 13.12.2017 № 334-па.</w:t>
      </w: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2D3FB3">
      <w:pPr>
        <w:spacing w:line="360" w:lineRule="auto"/>
        <w:ind w:left="708"/>
        <w:rPr>
          <w:sz w:val="28"/>
          <w:szCs w:val="28"/>
        </w:rPr>
      </w:pPr>
    </w:p>
    <w:p w:rsidR="00881920" w:rsidRDefault="00881920" w:rsidP="0081249F">
      <w:pPr>
        <w:spacing w:line="360" w:lineRule="auto"/>
        <w:ind w:left="708"/>
      </w:pPr>
      <w:r>
        <w:br w:type="page"/>
      </w:r>
    </w:p>
    <w:p w:rsidR="00881920" w:rsidRPr="0081249F" w:rsidRDefault="00881920" w:rsidP="0081249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81249F">
        <w:rPr>
          <w:sz w:val="28"/>
          <w:szCs w:val="28"/>
        </w:rPr>
        <w:t>Приложение № 2</w:t>
      </w:r>
    </w:p>
    <w:p w:rsidR="00881920" w:rsidRPr="008549A0" w:rsidRDefault="00881920" w:rsidP="0081249F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Pr="008549A0" w:rsidRDefault="00881920" w:rsidP="00406F47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Default="00881920" w:rsidP="00406F4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24.05.2018 № 128-па</w:t>
      </w:r>
    </w:p>
    <w:p w:rsidR="00881920" w:rsidRDefault="00881920" w:rsidP="008D4185"/>
    <w:p w:rsidR="00881920" w:rsidRPr="00C63348" w:rsidRDefault="00881920" w:rsidP="008D4185">
      <w:pPr>
        <w:spacing w:line="360" w:lineRule="auto"/>
        <w:jc w:val="center"/>
      </w:pPr>
      <w:r w:rsidRPr="00C63348">
        <w:rPr>
          <w:sz w:val="28"/>
          <w:szCs w:val="28"/>
        </w:rPr>
        <w:t xml:space="preserve">Образец формы грамоты победителям и призерам муниципального этапа всероссийской олимпиады школьников, обучающимся, муниципальных образовательных организаций за участие в муниципальных конкурсах, соревнованиях, мероприятиях, за исключением мероприятий спортивной направленности  (далее – </w:t>
      </w:r>
      <w:r>
        <w:rPr>
          <w:sz w:val="28"/>
          <w:szCs w:val="28"/>
        </w:rPr>
        <w:t>Г</w:t>
      </w:r>
      <w:r w:rsidRPr="00C63348">
        <w:rPr>
          <w:sz w:val="28"/>
          <w:szCs w:val="28"/>
        </w:rPr>
        <w:t>рамота)</w:t>
      </w:r>
    </w:p>
    <w:p w:rsidR="00881920" w:rsidRDefault="00881920" w:rsidP="008D4185">
      <w:pPr>
        <w:jc w:val="both"/>
      </w:pPr>
    </w:p>
    <w:p w:rsidR="00881920" w:rsidRDefault="00881920" w:rsidP="008D4185">
      <w:pPr>
        <w:jc w:val="center"/>
      </w:pPr>
      <w:r>
        <w:pict>
          <v:shape id="_x0000_i1026" type="#_x0000_t75" style="width:324pt;height:378.75pt">
            <v:imagedata r:id="rId8" o:title=""/>
          </v:shape>
        </w:pict>
      </w:r>
    </w:p>
    <w:p w:rsidR="00881920" w:rsidRDefault="00881920" w:rsidP="008D4185">
      <w:pPr>
        <w:jc w:val="both"/>
      </w:pPr>
    </w:p>
    <w:p w:rsidR="00881920" w:rsidRDefault="00881920" w:rsidP="005B15C6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</w:p>
    <w:p w:rsidR="00881920" w:rsidRDefault="00881920" w:rsidP="005B15C6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</w:p>
    <w:p w:rsidR="00881920" w:rsidRDefault="00881920" w:rsidP="005B15C6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</w:p>
    <w:p w:rsidR="00881920" w:rsidRPr="00570C7E" w:rsidRDefault="00881920" w:rsidP="005B15C6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570C7E">
        <w:rPr>
          <w:rFonts w:ascii="Times New Roman" w:hAnsi="Times New Roman" w:cs="Times New Roman"/>
          <w:sz w:val="28"/>
          <w:szCs w:val="28"/>
        </w:rPr>
        <w:t>При изготовлении грамоты используется ре</w:t>
      </w:r>
      <w:r w:rsidRPr="00570C7E">
        <w:rPr>
          <w:rStyle w:val="Strong"/>
          <w:rFonts w:ascii="Times New Roman" w:hAnsi="Times New Roman"/>
          <w:b w:val="0"/>
          <w:bCs/>
          <w:sz w:val="28"/>
          <w:szCs w:val="28"/>
        </w:rPr>
        <w:t>квизит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 xml:space="preserve"> «</w:t>
      </w:r>
      <w:r w:rsidRPr="00570C7E">
        <w:rPr>
          <w:rFonts w:ascii="Times New Roman" w:hAnsi="Times New Roman" w:cs="Times New Roman"/>
          <w:sz w:val="28"/>
          <w:szCs w:val="28"/>
        </w:rPr>
        <w:t xml:space="preserve">Герб города Пыть-Яха». 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>«</w:t>
      </w:r>
      <w:r w:rsidRPr="00570C7E">
        <w:rPr>
          <w:rFonts w:ascii="Times New Roman" w:hAnsi="Times New Roman" w:cs="Times New Roman"/>
          <w:sz w:val="28"/>
          <w:szCs w:val="28"/>
        </w:rPr>
        <w:t>Герб города Пыть-Яха» распола</w:t>
      </w:r>
      <w:r w:rsidRPr="00570C7E">
        <w:rPr>
          <w:rStyle w:val="PageNumber"/>
          <w:rFonts w:ascii="Times New Roman" w:hAnsi="Times New Roman"/>
          <w:sz w:val="28"/>
          <w:szCs w:val="28"/>
        </w:rPr>
        <w:t xml:space="preserve">гается </w:t>
      </w:r>
      <w:r>
        <w:rPr>
          <w:rStyle w:val="PageNumber"/>
          <w:rFonts w:ascii="Times New Roman" w:hAnsi="Times New Roman"/>
          <w:sz w:val="28"/>
          <w:szCs w:val="28"/>
        </w:rPr>
        <w:t>в правом верхнем углу</w:t>
      </w:r>
      <w:r w:rsidRPr="00570C7E">
        <w:rPr>
          <w:rFonts w:ascii="Times New Roman" w:hAnsi="Times New Roman" w:cs="Times New Roman"/>
          <w:sz w:val="28"/>
          <w:szCs w:val="28"/>
        </w:rPr>
        <w:t>.</w:t>
      </w:r>
    </w:p>
    <w:p w:rsidR="00881920" w:rsidRDefault="00881920" w:rsidP="005B15C6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 w:rsidRPr="00210053">
        <w:rPr>
          <w:sz w:val="28"/>
          <w:szCs w:val="28"/>
        </w:rPr>
        <w:t>Образ</w:t>
      </w:r>
      <w:r>
        <w:rPr>
          <w:sz w:val="28"/>
          <w:szCs w:val="28"/>
        </w:rPr>
        <w:t>ец формы представляе</w:t>
      </w:r>
      <w:r w:rsidRPr="00210053">
        <w:rPr>
          <w:sz w:val="28"/>
          <w:szCs w:val="28"/>
        </w:rPr>
        <w:t>т собой один лист форматом 297 x 210 мм, запечатанный с одной стороны</w:t>
      </w:r>
      <w:r>
        <w:rPr>
          <w:sz w:val="28"/>
          <w:szCs w:val="28"/>
        </w:rPr>
        <w:t>.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  <w:bookmarkStart w:id="0" w:name="_GoBack"/>
      <w:bookmarkEnd w:id="0"/>
      <w:r w:rsidRPr="008549A0">
        <w:rPr>
          <w:rFonts w:ascii="Times New Roman" w:hAnsi="Times New Roman"/>
          <w:bCs/>
          <w:sz w:val="28"/>
          <w:szCs w:val="28"/>
        </w:rPr>
        <w:t>Приложение №</w:t>
      </w:r>
      <w:r>
        <w:rPr>
          <w:rFonts w:ascii="Times New Roman" w:hAnsi="Times New Roman"/>
          <w:bCs/>
          <w:sz w:val="28"/>
          <w:szCs w:val="28"/>
        </w:rPr>
        <w:t xml:space="preserve"> 3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Default="00881920" w:rsidP="008124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24.05.2018 № 128-па</w:t>
      </w:r>
    </w:p>
    <w:p w:rsidR="00881920" w:rsidRPr="00E06ED3" w:rsidRDefault="00881920" w:rsidP="008D4185">
      <w:pPr>
        <w:jc w:val="both"/>
        <w:rPr>
          <w:sz w:val="28"/>
          <w:szCs w:val="28"/>
        </w:rPr>
      </w:pPr>
    </w:p>
    <w:p w:rsidR="00881920" w:rsidRDefault="00881920" w:rsidP="008D4185">
      <w:pPr>
        <w:spacing w:line="360" w:lineRule="auto"/>
        <w:jc w:val="center"/>
        <w:rPr>
          <w:color w:val="000000"/>
          <w:sz w:val="28"/>
          <w:szCs w:val="28"/>
        </w:rPr>
      </w:pPr>
      <w:r w:rsidRPr="004821D6">
        <w:rPr>
          <w:color w:val="000000"/>
          <w:sz w:val="28"/>
          <w:szCs w:val="28"/>
        </w:rPr>
        <w:t>Образец формы гранта обучающимся общеобразовательных организаций</w:t>
      </w:r>
    </w:p>
    <w:p w:rsidR="00881920" w:rsidRPr="004821D6" w:rsidRDefault="00881920" w:rsidP="008D4185">
      <w:pPr>
        <w:spacing w:line="360" w:lineRule="auto"/>
        <w:jc w:val="center"/>
        <w:rPr>
          <w:color w:val="000000"/>
          <w:sz w:val="28"/>
          <w:szCs w:val="28"/>
        </w:rPr>
      </w:pPr>
      <w:r w:rsidRPr="004821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 отличную учебу</w:t>
      </w:r>
    </w:p>
    <w:p w:rsidR="00881920" w:rsidRDefault="00881920" w:rsidP="008D4185">
      <w:pPr>
        <w:spacing w:line="360" w:lineRule="auto"/>
        <w:jc w:val="center"/>
      </w:pPr>
      <w:r>
        <w:rPr>
          <w:sz w:val="28"/>
          <w:szCs w:val="28"/>
        </w:rPr>
        <w:t>(далее - Грант)</w:t>
      </w:r>
    </w:p>
    <w:p w:rsidR="00881920" w:rsidRDefault="00881920" w:rsidP="008D4185">
      <w:pPr>
        <w:jc w:val="center"/>
      </w:pPr>
    </w:p>
    <w:p w:rsidR="00881920" w:rsidRDefault="00881920" w:rsidP="008D4185">
      <w:pPr>
        <w:jc w:val="center"/>
      </w:pPr>
      <w:r>
        <w:pict>
          <v:shape id="_x0000_i1027" type="#_x0000_t75" style="width:308.25pt;height:439.5pt">
            <v:imagedata r:id="rId9" o:title=""/>
          </v:shape>
        </w:pict>
      </w:r>
    </w:p>
    <w:p w:rsidR="00881920" w:rsidRPr="00210053" w:rsidRDefault="00881920" w:rsidP="005B15C6">
      <w:pPr>
        <w:ind w:firstLine="550"/>
      </w:pPr>
    </w:p>
    <w:p w:rsidR="00881920" w:rsidRPr="00570C7E" w:rsidRDefault="00881920" w:rsidP="005B15C6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570C7E">
        <w:rPr>
          <w:rFonts w:ascii="Times New Roman" w:hAnsi="Times New Roman" w:cs="Times New Roman"/>
          <w:sz w:val="28"/>
          <w:szCs w:val="28"/>
        </w:rPr>
        <w:t xml:space="preserve">При изготовлении </w:t>
      </w:r>
      <w:r>
        <w:rPr>
          <w:rFonts w:ascii="Times New Roman" w:hAnsi="Times New Roman" w:cs="Times New Roman"/>
          <w:sz w:val="28"/>
          <w:szCs w:val="28"/>
        </w:rPr>
        <w:t>гранта</w:t>
      </w:r>
      <w:r w:rsidRPr="00570C7E">
        <w:rPr>
          <w:rFonts w:ascii="Times New Roman" w:hAnsi="Times New Roman" w:cs="Times New Roman"/>
          <w:sz w:val="28"/>
          <w:szCs w:val="28"/>
        </w:rPr>
        <w:t xml:space="preserve"> используется ре</w:t>
      </w:r>
      <w:r w:rsidRPr="00570C7E">
        <w:rPr>
          <w:rStyle w:val="Strong"/>
          <w:rFonts w:ascii="Times New Roman" w:hAnsi="Times New Roman"/>
          <w:b w:val="0"/>
          <w:bCs/>
          <w:sz w:val="28"/>
          <w:szCs w:val="28"/>
        </w:rPr>
        <w:t>квизит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 xml:space="preserve"> «</w:t>
      </w:r>
      <w:r w:rsidRPr="00570C7E">
        <w:rPr>
          <w:rFonts w:ascii="Times New Roman" w:hAnsi="Times New Roman" w:cs="Times New Roman"/>
          <w:sz w:val="28"/>
          <w:szCs w:val="28"/>
        </w:rPr>
        <w:t xml:space="preserve">Герб города Пыть-Яха». 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>«</w:t>
      </w:r>
      <w:r w:rsidRPr="00570C7E">
        <w:rPr>
          <w:rFonts w:ascii="Times New Roman" w:hAnsi="Times New Roman" w:cs="Times New Roman"/>
          <w:sz w:val="28"/>
          <w:szCs w:val="28"/>
        </w:rPr>
        <w:t>Герб города Пыть-Яха» распола</w:t>
      </w:r>
      <w:r w:rsidRPr="00570C7E">
        <w:rPr>
          <w:rStyle w:val="PageNumber"/>
          <w:rFonts w:ascii="Times New Roman" w:hAnsi="Times New Roman"/>
          <w:sz w:val="28"/>
          <w:szCs w:val="28"/>
        </w:rPr>
        <w:t>гается посередине строки над словом «</w:t>
      </w:r>
      <w:r>
        <w:rPr>
          <w:rStyle w:val="PageNumber"/>
          <w:rFonts w:ascii="Times New Roman" w:hAnsi="Times New Roman"/>
          <w:sz w:val="28"/>
          <w:szCs w:val="28"/>
        </w:rPr>
        <w:t>Грант</w:t>
      </w:r>
      <w:r w:rsidRPr="00570C7E">
        <w:rPr>
          <w:rStyle w:val="PageNumber"/>
          <w:rFonts w:ascii="Times New Roman" w:hAnsi="Times New Roman"/>
          <w:sz w:val="28"/>
          <w:szCs w:val="28"/>
        </w:rPr>
        <w:t>»</w:t>
      </w:r>
      <w:r w:rsidRPr="00570C7E">
        <w:rPr>
          <w:rFonts w:ascii="Times New Roman" w:hAnsi="Times New Roman" w:cs="Times New Roman"/>
          <w:sz w:val="28"/>
          <w:szCs w:val="28"/>
        </w:rPr>
        <w:t>.</w:t>
      </w:r>
    </w:p>
    <w:p w:rsidR="00881920" w:rsidRDefault="00881920" w:rsidP="00287F00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 w:rsidRPr="00210053">
        <w:rPr>
          <w:sz w:val="28"/>
          <w:szCs w:val="28"/>
        </w:rPr>
        <w:t>Образ</w:t>
      </w:r>
      <w:r>
        <w:rPr>
          <w:sz w:val="28"/>
          <w:szCs w:val="28"/>
        </w:rPr>
        <w:t>ец формы представляе</w:t>
      </w:r>
      <w:r w:rsidRPr="00210053">
        <w:rPr>
          <w:sz w:val="28"/>
          <w:szCs w:val="28"/>
        </w:rPr>
        <w:t>т собой один лист форматом 297 x 210 мм, запечатанный с одной стороны</w:t>
      </w:r>
      <w:r>
        <w:rPr>
          <w:sz w:val="28"/>
          <w:szCs w:val="28"/>
        </w:rPr>
        <w:t>.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Приложение №</w:t>
      </w:r>
      <w:r>
        <w:rPr>
          <w:rFonts w:ascii="Times New Roman" w:hAnsi="Times New Roman"/>
          <w:bCs/>
          <w:sz w:val="28"/>
          <w:szCs w:val="28"/>
        </w:rPr>
        <w:t xml:space="preserve"> 4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Default="00881920" w:rsidP="008124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24.05.2018 № 128-па</w:t>
      </w:r>
    </w:p>
    <w:p w:rsidR="0088192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</w:p>
    <w:p w:rsidR="00881920" w:rsidRDefault="00881920" w:rsidP="005B3CE2">
      <w:pPr>
        <w:spacing w:line="360" w:lineRule="auto"/>
        <w:jc w:val="center"/>
        <w:rPr>
          <w:sz w:val="28"/>
          <w:szCs w:val="28"/>
        </w:rPr>
      </w:pPr>
      <w:r w:rsidRPr="00210053">
        <w:rPr>
          <w:sz w:val="28"/>
          <w:szCs w:val="28"/>
        </w:rPr>
        <w:t>Образец формы</w:t>
      </w:r>
      <w:r w:rsidRPr="00312D9B">
        <w:rPr>
          <w:sz w:val="28"/>
          <w:szCs w:val="28"/>
        </w:rPr>
        <w:t xml:space="preserve"> диплома обучающимся</w:t>
      </w:r>
      <w:r>
        <w:rPr>
          <w:sz w:val="28"/>
          <w:szCs w:val="28"/>
        </w:rPr>
        <w:t xml:space="preserve"> </w:t>
      </w:r>
    </w:p>
    <w:p w:rsidR="00881920" w:rsidRDefault="00881920" w:rsidP="005B3CE2">
      <w:pPr>
        <w:spacing w:line="360" w:lineRule="auto"/>
        <w:jc w:val="center"/>
        <w:rPr>
          <w:sz w:val="28"/>
          <w:szCs w:val="28"/>
        </w:rPr>
      </w:pPr>
      <w:r w:rsidRPr="00312D9B">
        <w:rPr>
          <w:sz w:val="28"/>
          <w:szCs w:val="28"/>
        </w:rPr>
        <w:t xml:space="preserve">муниципальных образовательных организаций за участие </w:t>
      </w:r>
    </w:p>
    <w:p w:rsidR="00881920" w:rsidRDefault="00881920" w:rsidP="005B3CE2">
      <w:pPr>
        <w:spacing w:line="360" w:lineRule="auto"/>
        <w:jc w:val="center"/>
        <w:rPr>
          <w:sz w:val="28"/>
          <w:szCs w:val="28"/>
        </w:rPr>
      </w:pPr>
      <w:r w:rsidRPr="00312D9B">
        <w:rPr>
          <w:sz w:val="28"/>
          <w:szCs w:val="28"/>
        </w:rPr>
        <w:t>в муниципальных</w:t>
      </w:r>
      <w:r>
        <w:rPr>
          <w:sz w:val="28"/>
          <w:szCs w:val="28"/>
        </w:rPr>
        <w:t xml:space="preserve"> </w:t>
      </w:r>
      <w:r w:rsidRPr="00312D9B">
        <w:rPr>
          <w:sz w:val="28"/>
          <w:szCs w:val="28"/>
        </w:rPr>
        <w:t>мероприятиях спортивной направленности</w:t>
      </w:r>
      <w:r>
        <w:rPr>
          <w:sz w:val="28"/>
          <w:szCs w:val="28"/>
        </w:rPr>
        <w:t xml:space="preserve"> </w:t>
      </w:r>
    </w:p>
    <w:p w:rsidR="00881920" w:rsidRDefault="00881920" w:rsidP="005B3CE2">
      <w:pPr>
        <w:spacing w:line="360" w:lineRule="auto"/>
        <w:jc w:val="center"/>
      </w:pPr>
      <w:r>
        <w:rPr>
          <w:sz w:val="28"/>
          <w:szCs w:val="28"/>
        </w:rPr>
        <w:t>(далее – Диплом)</w:t>
      </w:r>
    </w:p>
    <w:p w:rsidR="00881920" w:rsidRDefault="00881920" w:rsidP="005B3CE2">
      <w:pPr>
        <w:jc w:val="both"/>
      </w:pPr>
    </w:p>
    <w:p w:rsidR="00881920" w:rsidRDefault="00881920" w:rsidP="005B3CE2">
      <w:pPr>
        <w:jc w:val="center"/>
      </w:pPr>
      <w:r w:rsidRPr="00323498">
        <w:rPr>
          <w:noProof/>
        </w:rPr>
        <w:pict>
          <v:shape id="Рисунок 3" o:spid="_x0000_i1028" type="#_x0000_t75" alt="Бланк награждения за конкурсы, соревнования спортивной направленности городского уровня" style="width:327.75pt;height:352.5pt;visibility:visible">
            <v:imagedata r:id="rId10" o:title=""/>
          </v:shape>
        </w:pict>
      </w:r>
    </w:p>
    <w:p w:rsidR="00881920" w:rsidRDefault="00881920" w:rsidP="005B3CE2">
      <w:pPr>
        <w:jc w:val="both"/>
      </w:pPr>
    </w:p>
    <w:p w:rsidR="00881920" w:rsidRPr="00570C7E" w:rsidRDefault="00881920" w:rsidP="005B3CE2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570C7E">
        <w:rPr>
          <w:rFonts w:ascii="Times New Roman" w:hAnsi="Times New Roman" w:cs="Times New Roman"/>
          <w:sz w:val="28"/>
          <w:szCs w:val="28"/>
        </w:rPr>
        <w:t xml:space="preserve">При изготовлении </w:t>
      </w:r>
      <w:r>
        <w:rPr>
          <w:rFonts w:ascii="Times New Roman" w:hAnsi="Times New Roman" w:cs="Times New Roman"/>
          <w:sz w:val="28"/>
          <w:szCs w:val="28"/>
        </w:rPr>
        <w:t>диплома</w:t>
      </w:r>
      <w:r w:rsidRPr="00570C7E">
        <w:rPr>
          <w:rFonts w:ascii="Times New Roman" w:hAnsi="Times New Roman" w:cs="Times New Roman"/>
          <w:sz w:val="28"/>
          <w:szCs w:val="28"/>
        </w:rPr>
        <w:t xml:space="preserve"> используется ре</w:t>
      </w:r>
      <w:r w:rsidRPr="00570C7E">
        <w:rPr>
          <w:rStyle w:val="Strong"/>
          <w:rFonts w:ascii="Times New Roman" w:hAnsi="Times New Roman"/>
          <w:b w:val="0"/>
          <w:bCs/>
          <w:sz w:val="28"/>
          <w:szCs w:val="28"/>
        </w:rPr>
        <w:t>квизит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 xml:space="preserve"> «</w:t>
      </w:r>
      <w:r w:rsidRPr="00570C7E">
        <w:rPr>
          <w:rFonts w:ascii="Times New Roman" w:hAnsi="Times New Roman" w:cs="Times New Roman"/>
          <w:sz w:val="28"/>
          <w:szCs w:val="28"/>
        </w:rPr>
        <w:t xml:space="preserve">Герб города Пыть-Яха».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70C7E">
        <w:rPr>
          <w:rFonts w:ascii="Times New Roman" w:hAnsi="Times New Roman" w:cs="Times New Roman"/>
          <w:sz w:val="28"/>
          <w:szCs w:val="28"/>
        </w:rPr>
        <w:t>Герб города Пыть-Яха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70C7E">
        <w:rPr>
          <w:rFonts w:ascii="Times New Roman" w:hAnsi="Times New Roman" w:cs="Times New Roman"/>
          <w:sz w:val="28"/>
          <w:szCs w:val="28"/>
        </w:rPr>
        <w:t xml:space="preserve"> распола</w:t>
      </w:r>
      <w:r w:rsidRPr="00570C7E">
        <w:rPr>
          <w:rStyle w:val="PageNumber"/>
          <w:rFonts w:ascii="Times New Roman" w:hAnsi="Times New Roman"/>
          <w:sz w:val="28"/>
          <w:szCs w:val="28"/>
        </w:rPr>
        <w:t>гается посер</w:t>
      </w:r>
      <w:r>
        <w:rPr>
          <w:rStyle w:val="PageNumber"/>
          <w:rFonts w:ascii="Times New Roman" w:hAnsi="Times New Roman"/>
          <w:sz w:val="28"/>
          <w:szCs w:val="28"/>
        </w:rPr>
        <w:t>едине строки над словом «Диплом</w:t>
      </w:r>
      <w:r w:rsidRPr="00570C7E">
        <w:rPr>
          <w:rStyle w:val="PageNumber"/>
          <w:rFonts w:ascii="Times New Roman" w:hAnsi="Times New Roman"/>
          <w:sz w:val="28"/>
          <w:szCs w:val="28"/>
        </w:rPr>
        <w:t>»</w:t>
      </w:r>
      <w:r w:rsidRPr="00570C7E">
        <w:rPr>
          <w:rFonts w:ascii="Times New Roman" w:hAnsi="Times New Roman" w:cs="Times New Roman"/>
          <w:sz w:val="28"/>
          <w:szCs w:val="28"/>
        </w:rPr>
        <w:t>.</w:t>
      </w:r>
    </w:p>
    <w:p w:rsidR="00881920" w:rsidRDefault="00881920" w:rsidP="005B3CE2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 w:rsidRPr="00210053">
        <w:rPr>
          <w:sz w:val="28"/>
          <w:szCs w:val="28"/>
        </w:rPr>
        <w:t>Образ</w:t>
      </w:r>
      <w:r>
        <w:rPr>
          <w:sz w:val="28"/>
          <w:szCs w:val="28"/>
        </w:rPr>
        <w:t>ец формы представляе</w:t>
      </w:r>
      <w:r w:rsidRPr="00210053">
        <w:rPr>
          <w:sz w:val="28"/>
          <w:szCs w:val="28"/>
        </w:rPr>
        <w:t>т собой один лист форматом 297 x 210 мм, запечатанный с одной стороны</w:t>
      </w:r>
      <w:r>
        <w:rPr>
          <w:sz w:val="28"/>
          <w:szCs w:val="28"/>
        </w:rPr>
        <w:t>.</w:t>
      </w:r>
    </w:p>
    <w:p w:rsidR="00881920" w:rsidRDefault="00881920" w:rsidP="009C4341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</w:p>
    <w:p w:rsidR="00881920" w:rsidRPr="008549A0" w:rsidRDefault="00881920" w:rsidP="005B3CE2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Приложение №</w:t>
      </w:r>
      <w:r>
        <w:rPr>
          <w:rFonts w:ascii="Times New Roman" w:hAnsi="Times New Roman"/>
          <w:bCs/>
          <w:sz w:val="28"/>
          <w:szCs w:val="28"/>
        </w:rPr>
        <w:t xml:space="preserve"> 5</w:t>
      </w:r>
    </w:p>
    <w:p w:rsidR="00881920" w:rsidRPr="008549A0" w:rsidRDefault="00881920" w:rsidP="005B3CE2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Default="00881920" w:rsidP="005B3CE2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Default="00881920" w:rsidP="008124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24.05.2018 № 128-па</w:t>
      </w:r>
    </w:p>
    <w:p w:rsidR="00881920" w:rsidRDefault="00881920" w:rsidP="005B3CE2">
      <w:pPr>
        <w:spacing w:line="360" w:lineRule="auto"/>
        <w:jc w:val="center"/>
        <w:rPr>
          <w:sz w:val="28"/>
          <w:szCs w:val="28"/>
        </w:rPr>
      </w:pPr>
      <w:r w:rsidRPr="00210053">
        <w:rPr>
          <w:sz w:val="28"/>
          <w:szCs w:val="28"/>
        </w:rPr>
        <w:t>Образец формы</w:t>
      </w:r>
      <w:r w:rsidRPr="00312D9B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Благодарности</w:t>
      </w:r>
      <w:r w:rsidRPr="00312D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педагогическим работникам, </w:t>
      </w:r>
    </w:p>
    <w:p w:rsidR="00881920" w:rsidRDefault="00881920" w:rsidP="005B3C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подготовившим победителей и призеров</w:t>
      </w:r>
      <w:r w:rsidRPr="00F54804">
        <w:rPr>
          <w:sz w:val="28"/>
          <w:szCs w:val="28"/>
        </w:rPr>
        <w:t xml:space="preserve"> </w:t>
      </w:r>
      <w:r>
        <w:rPr>
          <w:sz w:val="28"/>
          <w:szCs w:val="28"/>
        </w:rPr>
        <w:t>в творческих,</w:t>
      </w:r>
    </w:p>
    <w:p w:rsidR="00881920" w:rsidRDefault="00881920" w:rsidP="005B3CE2">
      <w:pPr>
        <w:spacing w:line="360" w:lineRule="auto"/>
        <w:jc w:val="center"/>
      </w:pPr>
      <w:r>
        <w:rPr>
          <w:sz w:val="28"/>
          <w:szCs w:val="28"/>
        </w:rPr>
        <w:t xml:space="preserve"> интеллектуальных конкурсах, олимпиадах окружного, всероссийского этапа, </w:t>
      </w:r>
      <w:r w:rsidRPr="009C4341">
        <w:rPr>
          <w:sz w:val="28"/>
          <w:szCs w:val="28"/>
        </w:rPr>
        <w:t>конференциях, акциях</w:t>
      </w:r>
      <w:r>
        <w:rPr>
          <w:sz w:val="28"/>
          <w:szCs w:val="28"/>
        </w:rPr>
        <w:t xml:space="preserve"> (далее – Благодарность)</w:t>
      </w:r>
    </w:p>
    <w:p w:rsidR="00881920" w:rsidRDefault="00881920" w:rsidP="00287F00">
      <w:pPr>
        <w:tabs>
          <w:tab w:val="left" w:pos="1464"/>
        </w:tabs>
        <w:spacing w:line="360" w:lineRule="auto"/>
        <w:jc w:val="center"/>
      </w:pPr>
      <w:r w:rsidRPr="00323498">
        <w:rPr>
          <w:noProof/>
        </w:rPr>
        <w:pict>
          <v:shape id="_x0000_i1029" type="#_x0000_t75" style="width:389.25pt;height:462.75pt;visibility:visible">
            <v:imagedata r:id="rId11" o:title=""/>
          </v:shape>
        </w:pict>
      </w:r>
    </w:p>
    <w:p w:rsidR="00881920" w:rsidRPr="00570C7E" w:rsidRDefault="00881920" w:rsidP="005B3CE2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570C7E">
        <w:rPr>
          <w:rFonts w:ascii="Times New Roman" w:hAnsi="Times New Roman" w:cs="Times New Roman"/>
          <w:sz w:val="28"/>
          <w:szCs w:val="28"/>
        </w:rPr>
        <w:t xml:space="preserve">При изготовлении </w:t>
      </w:r>
      <w:r>
        <w:rPr>
          <w:rFonts w:ascii="Times New Roman" w:hAnsi="Times New Roman" w:cs="Times New Roman"/>
          <w:sz w:val="28"/>
          <w:szCs w:val="28"/>
        </w:rPr>
        <w:t>Благодарности</w:t>
      </w:r>
      <w:r w:rsidRPr="00570C7E">
        <w:rPr>
          <w:rFonts w:ascii="Times New Roman" w:hAnsi="Times New Roman" w:cs="Times New Roman"/>
          <w:sz w:val="28"/>
          <w:szCs w:val="28"/>
        </w:rPr>
        <w:t xml:space="preserve"> используется ре</w:t>
      </w:r>
      <w:r w:rsidRPr="00570C7E">
        <w:rPr>
          <w:rStyle w:val="Strong"/>
          <w:rFonts w:ascii="Times New Roman" w:hAnsi="Times New Roman"/>
          <w:b w:val="0"/>
          <w:bCs/>
          <w:sz w:val="28"/>
          <w:szCs w:val="28"/>
        </w:rPr>
        <w:t>квизит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 xml:space="preserve"> «</w:t>
      </w:r>
      <w:r w:rsidRPr="00570C7E">
        <w:rPr>
          <w:rFonts w:ascii="Times New Roman" w:hAnsi="Times New Roman" w:cs="Times New Roman"/>
          <w:sz w:val="28"/>
          <w:szCs w:val="28"/>
        </w:rPr>
        <w:t xml:space="preserve">Герб города Пыть-Яха». 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>«</w:t>
      </w:r>
      <w:r w:rsidRPr="00570C7E">
        <w:rPr>
          <w:rFonts w:ascii="Times New Roman" w:hAnsi="Times New Roman" w:cs="Times New Roman"/>
          <w:sz w:val="28"/>
          <w:szCs w:val="28"/>
        </w:rPr>
        <w:t>Герб города Пыть-Яха» распола</w:t>
      </w:r>
      <w:r w:rsidRPr="00570C7E">
        <w:rPr>
          <w:rStyle w:val="PageNumber"/>
          <w:rFonts w:ascii="Times New Roman" w:hAnsi="Times New Roman"/>
          <w:sz w:val="28"/>
          <w:szCs w:val="28"/>
        </w:rPr>
        <w:t xml:space="preserve">гается </w:t>
      </w:r>
      <w:r>
        <w:rPr>
          <w:rStyle w:val="PageNumber"/>
          <w:rFonts w:ascii="Times New Roman" w:hAnsi="Times New Roman"/>
          <w:sz w:val="28"/>
          <w:szCs w:val="28"/>
        </w:rPr>
        <w:t>в левом верхнем углу</w:t>
      </w:r>
      <w:r w:rsidRPr="00570C7E">
        <w:rPr>
          <w:rFonts w:ascii="Times New Roman" w:hAnsi="Times New Roman" w:cs="Times New Roman"/>
          <w:sz w:val="28"/>
          <w:szCs w:val="28"/>
        </w:rPr>
        <w:t>.</w:t>
      </w:r>
    </w:p>
    <w:p w:rsidR="00881920" w:rsidRDefault="00881920" w:rsidP="005B3CE2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 w:rsidRPr="00210053">
        <w:rPr>
          <w:sz w:val="28"/>
          <w:szCs w:val="28"/>
        </w:rPr>
        <w:t>Образ</w:t>
      </w:r>
      <w:r>
        <w:rPr>
          <w:sz w:val="28"/>
          <w:szCs w:val="28"/>
        </w:rPr>
        <w:t>ец формы представляе</w:t>
      </w:r>
      <w:r w:rsidRPr="00210053">
        <w:rPr>
          <w:sz w:val="28"/>
          <w:szCs w:val="28"/>
        </w:rPr>
        <w:t>т собой один лист форматом 297 x 210 мм, запечатанный с одной стороны</w:t>
      </w:r>
      <w:r>
        <w:rPr>
          <w:sz w:val="28"/>
          <w:szCs w:val="28"/>
        </w:rPr>
        <w:t>.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Приложение №</w:t>
      </w:r>
      <w:r>
        <w:rPr>
          <w:rFonts w:ascii="Times New Roman" w:hAnsi="Times New Roman"/>
          <w:bCs/>
          <w:sz w:val="28"/>
          <w:szCs w:val="28"/>
        </w:rPr>
        <w:t xml:space="preserve"> 6</w:t>
      </w:r>
    </w:p>
    <w:p w:rsidR="00881920" w:rsidRPr="008549A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 xml:space="preserve">к постановлению администрации </w:t>
      </w:r>
    </w:p>
    <w:p w:rsidR="00881920" w:rsidRDefault="00881920" w:rsidP="009C4341">
      <w:pPr>
        <w:pStyle w:val="ParagraphStyle"/>
        <w:jc w:val="right"/>
        <w:rPr>
          <w:rFonts w:ascii="Times New Roman" w:hAnsi="Times New Roman"/>
          <w:bCs/>
          <w:sz w:val="28"/>
          <w:szCs w:val="28"/>
        </w:rPr>
      </w:pPr>
      <w:r w:rsidRPr="008549A0">
        <w:rPr>
          <w:rFonts w:ascii="Times New Roman" w:hAnsi="Times New Roman"/>
          <w:bCs/>
          <w:sz w:val="28"/>
          <w:szCs w:val="28"/>
        </w:rPr>
        <w:t>города Пыть-Яха</w:t>
      </w:r>
    </w:p>
    <w:p w:rsidR="00881920" w:rsidRDefault="00881920" w:rsidP="0081249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24.05.2018 № 128-па</w:t>
      </w:r>
    </w:p>
    <w:p w:rsidR="00881920" w:rsidRDefault="00881920" w:rsidP="009C4341">
      <w:pPr>
        <w:pStyle w:val="ParagraphStyle"/>
        <w:jc w:val="right"/>
        <w:rPr>
          <w:rFonts w:ascii="Times New Roman" w:hAnsi="Times New Roman"/>
          <w:bCs/>
          <w:caps/>
          <w:sz w:val="28"/>
          <w:szCs w:val="28"/>
        </w:rPr>
      </w:pPr>
    </w:p>
    <w:p w:rsidR="00881920" w:rsidRDefault="00881920" w:rsidP="00435EA2">
      <w:pPr>
        <w:pStyle w:val="ParagraphStyle"/>
        <w:jc w:val="center"/>
        <w:rPr>
          <w:rFonts w:ascii="Times New Roman" w:hAnsi="Times New Roman"/>
          <w:sz w:val="28"/>
          <w:szCs w:val="28"/>
        </w:rPr>
      </w:pPr>
      <w:r w:rsidRPr="00435EA2">
        <w:rPr>
          <w:rFonts w:ascii="Times New Roman" w:hAnsi="Times New Roman"/>
          <w:sz w:val="28"/>
          <w:szCs w:val="28"/>
        </w:rPr>
        <w:t xml:space="preserve">Образец формы </w:t>
      </w:r>
      <w:r>
        <w:rPr>
          <w:rFonts w:ascii="Times New Roman" w:hAnsi="Times New Roman"/>
          <w:sz w:val="28"/>
          <w:szCs w:val="28"/>
        </w:rPr>
        <w:t>Благодарственного письма родителям обучающегося</w:t>
      </w:r>
    </w:p>
    <w:p w:rsidR="00881920" w:rsidRPr="00435EA2" w:rsidRDefault="00881920" w:rsidP="00435EA2">
      <w:pPr>
        <w:pStyle w:val="ParagraphStyle"/>
        <w:jc w:val="center"/>
        <w:rPr>
          <w:rFonts w:ascii="Times New Roman" w:hAnsi="Times New Roman"/>
          <w:bCs/>
          <w:caps/>
          <w:sz w:val="28"/>
          <w:szCs w:val="28"/>
        </w:rPr>
      </w:pPr>
    </w:p>
    <w:p w:rsidR="00881920" w:rsidRDefault="00881920" w:rsidP="006B6508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DD0A3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style="width:458.25pt;height:468pt;visibility:visible">
            <v:imagedata r:id="rId12" o:title=""/>
          </v:shape>
        </w:pict>
      </w:r>
    </w:p>
    <w:p w:rsidR="00881920" w:rsidRPr="00570C7E" w:rsidRDefault="00881920" w:rsidP="005B3CE2">
      <w:pPr>
        <w:pStyle w:val="NormalWeb"/>
        <w:spacing w:before="0" w:after="0" w:line="360" w:lineRule="auto"/>
        <w:ind w:firstLine="550"/>
        <w:rPr>
          <w:rFonts w:ascii="Times New Roman" w:hAnsi="Times New Roman" w:cs="Times New Roman"/>
          <w:sz w:val="28"/>
          <w:szCs w:val="28"/>
        </w:rPr>
      </w:pPr>
      <w:r w:rsidRPr="00570C7E">
        <w:rPr>
          <w:rFonts w:ascii="Times New Roman" w:hAnsi="Times New Roman" w:cs="Times New Roman"/>
          <w:sz w:val="28"/>
          <w:szCs w:val="28"/>
        </w:rPr>
        <w:t xml:space="preserve">При изготовлении </w:t>
      </w:r>
      <w:r>
        <w:rPr>
          <w:rFonts w:ascii="Times New Roman" w:hAnsi="Times New Roman" w:cs="Times New Roman"/>
          <w:sz w:val="28"/>
          <w:szCs w:val="28"/>
        </w:rPr>
        <w:t xml:space="preserve">Благодарственного письма </w:t>
      </w:r>
      <w:r w:rsidRPr="00570C7E">
        <w:rPr>
          <w:rFonts w:ascii="Times New Roman" w:hAnsi="Times New Roman" w:cs="Times New Roman"/>
          <w:sz w:val="28"/>
          <w:szCs w:val="28"/>
        </w:rPr>
        <w:t>используется ре</w:t>
      </w:r>
      <w:r w:rsidRPr="00570C7E">
        <w:rPr>
          <w:rStyle w:val="Strong"/>
          <w:rFonts w:ascii="Times New Roman" w:hAnsi="Times New Roman"/>
          <w:b w:val="0"/>
          <w:bCs/>
          <w:sz w:val="28"/>
          <w:szCs w:val="28"/>
        </w:rPr>
        <w:t>квизит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 xml:space="preserve"> «</w:t>
      </w:r>
      <w:r w:rsidRPr="00570C7E">
        <w:rPr>
          <w:rFonts w:ascii="Times New Roman" w:hAnsi="Times New Roman" w:cs="Times New Roman"/>
          <w:sz w:val="28"/>
          <w:szCs w:val="28"/>
        </w:rPr>
        <w:t xml:space="preserve">Герб города Пыть-Яха». </w:t>
      </w:r>
      <w:r w:rsidRPr="00570C7E">
        <w:rPr>
          <w:rStyle w:val="Strong"/>
          <w:rFonts w:ascii="Times New Roman" w:hAnsi="Times New Roman"/>
          <w:bCs/>
          <w:sz w:val="28"/>
          <w:szCs w:val="28"/>
        </w:rPr>
        <w:t>«</w:t>
      </w:r>
      <w:r w:rsidRPr="00570C7E">
        <w:rPr>
          <w:rFonts w:ascii="Times New Roman" w:hAnsi="Times New Roman" w:cs="Times New Roman"/>
          <w:sz w:val="28"/>
          <w:szCs w:val="28"/>
        </w:rPr>
        <w:t>Герб города Пыть-Яха» распола</w:t>
      </w:r>
      <w:r w:rsidRPr="00570C7E">
        <w:rPr>
          <w:rStyle w:val="PageNumber"/>
          <w:rFonts w:ascii="Times New Roman" w:hAnsi="Times New Roman"/>
          <w:sz w:val="28"/>
          <w:szCs w:val="28"/>
        </w:rPr>
        <w:t xml:space="preserve">гается </w:t>
      </w:r>
      <w:r>
        <w:rPr>
          <w:rStyle w:val="PageNumber"/>
          <w:rFonts w:ascii="Times New Roman" w:hAnsi="Times New Roman"/>
          <w:sz w:val="28"/>
          <w:szCs w:val="28"/>
        </w:rPr>
        <w:t>в левом верхнем углу</w:t>
      </w:r>
      <w:r w:rsidRPr="00570C7E">
        <w:rPr>
          <w:rFonts w:ascii="Times New Roman" w:hAnsi="Times New Roman" w:cs="Times New Roman"/>
          <w:sz w:val="28"/>
          <w:szCs w:val="28"/>
        </w:rPr>
        <w:t>.</w:t>
      </w:r>
    </w:p>
    <w:p w:rsidR="00881920" w:rsidRPr="004F4DFB" w:rsidRDefault="00881920" w:rsidP="005B3CE2">
      <w:pPr>
        <w:autoSpaceDE w:val="0"/>
        <w:autoSpaceDN w:val="0"/>
        <w:adjustRightInd w:val="0"/>
        <w:spacing w:line="360" w:lineRule="auto"/>
        <w:ind w:firstLine="550"/>
        <w:jc w:val="both"/>
        <w:rPr>
          <w:sz w:val="28"/>
          <w:szCs w:val="28"/>
        </w:rPr>
      </w:pPr>
      <w:r w:rsidRPr="00210053">
        <w:rPr>
          <w:sz w:val="28"/>
          <w:szCs w:val="28"/>
        </w:rPr>
        <w:t>Образ</w:t>
      </w:r>
      <w:r>
        <w:rPr>
          <w:sz w:val="28"/>
          <w:szCs w:val="28"/>
        </w:rPr>
        <w:t>ец формы представляе</w:t>
      </w:r>
      <w:r w:rsidRPr="00210053">
        <w:rPr>
          <w:sz w:val="28"/>
          <w:szCs w:val="28"/>
        </w:rPr>
        <w:t>т собой один лист форматом 297 x 210 мм, запечатанный с одной стороны</w:t>
      </w:r>
      <w:r>
        <w:rPr>
          <w:sz w:val="28"/>
          <w:szCs w:val="28"/>
        </w:rPr>
        <w:t>.</w:t>
      </w:r>
    </w:p>
    <w:sectPr w:rsidR="00881920" w:rsidRPr="004F4DFB" w:rsidSect="00BD4B83">
      <w:headerReference w:type="even" r:id="rId13"/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920" w:rsidRDefault="00881920">
      <w:r>
        <w:separator/>
      </w:r>
    </w:p>
  </w:endnote>
  <w:endnote w:type="continuationSeparator" w:id="0">
    <w:p w:rsidR="00881920" w:rsidRDefault="00881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920" w:rsidRDefault="00881920">
      <w:r>
        <w:separator/>
      </w:r>
    </w:p>
  </w:footnote>
  <w:footnote w:type="continuationSeparator" w:id="0">
    <w:p w:rsidR="00881920" w:rsidRDefault="008819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920" w:rsidRDefault="00881920" w:rsidP="004A09C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81920" w:rsidRDefault="00881920" w:rsidP="009263F9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920" w:rsidRDefault="00881920" w:rsidP="00127C6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881920" w:rsidRDefault="00881920" w:rsidP="009263F9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F737B"/>
    <w:multiLevelType w:val="hybridMultilevel"/>
    <w:tmpl w:val="6F2C7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B781A4C"/>
    <w:multiLevelType w:val="hybridMultilevel"/>
    <w:tmpl w:val="6226C078"/>
    <w:lvl w:ilvl="0" w:tplc="E7F4306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AB6FFE"/>
    <w:multiLevelType w:val="hybridMultilevel"/>
    <w:tmpl w:val="9026A3A0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BB7157"/>
    <w:multiLevelType w:val="hybridMultilevel"/>
    <w:tmpl w:val="EC46BC72"/>
    <w:lvl w:ilvl="0" w:tplc="4E7E9A26">
      <w:start w:val="3"/>
      <w:numFmt w:val="decimal"/>
      <w:lvlText w:val="%1."/>
      <w:lvlJc w:val="left"/>
      <w:pPr>
        <w:ind w:left="-359" w:firstLine="1068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8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  <w:rPr>
        <w:rFonts w:cs="Times New Roman"/>
      </w:rPr>
    </w:lvl>
  </w:abstractNum>
  <w:abstractNum w:abstractNumId="4">
    <w:nsid w:val="16014B73"/>
    <w:multiLevelType w:val="hybridMultilevel"/>
    <w:tmpl w:val="1D64F8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D575F1"/>
    <w:multiLevelType w:val="multilevel"/>
    <w:tmpl w:val="E4FC521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6">
    <w:nsid w:val="1CD415A6"/>
    <w:multiLevelType w:val="hybridMultilevel"/>
    <w:tmpl w:val="72E4379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271A16"/>
    <w:multiLevelType w:val="multilevel"/>
    <w:tmpl w:val="D632D916"/>
    <w:lvl w:ilvl="0">
      <w:start w:val="9"/>
      <w:numFmt w:val="decimal"/>
      <w:lvlText w:val="%1"/>
      <w:lvlJc w:val="left"/>
      <w:pPr>
        <w:ind w:left="435" w:hanging="435"/>
      </w:pPr>
      <w:rPr>
        <w:rFonts w:cs="Times New Roman"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EE1572A"/>
    <w:multiLevelType w:val="hybridMultilevel"/>
    <w:tmpl w:val="19BEDB3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2CB01E6"/>
    <w:multiLevelType w:val="hybridMultilevel"/>
    <w:tmpl w:val="68A4B812"/>
    <w:lvl w:ilvl="0" w:tplc="FDC413A6">
      <w:start w:val="1"/>
      <w:numFmt w:val="decimal"/>
      <w:lvlText w:val="%1."/>
      <w:lvlJc w:val="left"/>
      <w:pPr>
        <w:tabs>
          <w:tab w:val="num" w:pos="2136"/>
        </w:tabs>
        <w:ind w:left="2136" w:hanging="1416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9782D77"/>
    <w:multiLevelType w:val="hybridMultilevel"/>
    <w:tmpl w:val="D68C6134"/>
    <w:lvl w:ilvl="0" w:tplc="324C1B7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4E3EED"/>
    <w:multiLevelType w:val="hybridMultilevel"/>
    <w:tmpl w:val="EAEE4D30"/>
    <w:lvl w:ilvl="0" w:tplc="84B0F3F4">
      <w:start w:val="1"/>
      <w:numFmt w:val="decimal"/>
      <w:lvlText w:val="%1."/>
      <w:lvlJc w:val="left"/>
      <w:pPr>
        <w:tabs>
          <w:tab w:val="num" w:pos="2136"/>
        </w:tabs>
        <w:ind w:left="2136" w:hanging="1416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2D4A23A3"/>
    <w:multiLevelType w:val="hybridMultilevel"/>
    <w:tmpl w:val="32507B24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F63F8A"/>
    <w:multiLevelType w:val="hybridMultilevel"/>
    <w:tmpl w:val="A5BA69CA"/>
    <w:lvl w:ilvl="0" w:tplc="4E7E9A26">
      <w:start w:val="3"/>
      <w:numFmt w:val="decimal"/>
      <w:lvlText w:val="%1."/>
      <w:lvlJc w:val="left"/>
      <w:pPr>
        <w:ind w:left="-359" w:firstLine="1068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D6108C"/>
    <w:multiLevelType w:val="hybridMultilevel"/>
    <w:tmpl w:val="6DF0F29E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88394F"/>
    <w:multiLevelType w:val="hybridMultilevel"/>
    <w:tmpl w:val="BDFAC812"/>
    <w:lvl w:ilvl="0" w:tplc="9F68CADA">
      <w:start w:val="1"/>
      <w:numFmt w:val="decimal"/>
      <w:lvlText w:val="%1."/>
      <w:lvlJc w:val="left"/>
      <w:pPr>
        <w:tabs>
          <w:tab w:val="num" w:pos="975"/>
        </w:tabs>
        <w:ind w:left="975" w:hanging="43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6">
    <w:nsid w:val="37F44333"/>
    <w:multiLevelType w:val="hybridMultilevel"/>
    <w:tmpl w:val="C512BA82"/>
    <w:lvl w:ilvl="0" w:tplc="39388EC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0268BB"/>
    <w:multiLevelType w:val="hybridMultilevel"/>
    <w:tmpl w:val="8D8010C4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86704B6"/>
    <w:multiLevelType w:val="multilevel"/>
    <w:tmpl w:val="C1AEDA5C"/>
    <w:lvl w:ilvl="0">
      <w:start w:val="3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 w:hint="default"/>
      </w:rPr>
    </w:lvl>
  </w:abstractNum>
  <w:abstractNum w:abstractNumId="19">
    <w:nsid w:val="39C57F0C"/>
    <w:multiLevelType w:val="multilevel"/>
    <w:tmpl w:val="0E66AA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78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860"/>
        </w:tabs>
        <w:ind w:left="1860" w:hanging="7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</w:abstractNum>
  <w:abstractNum w:abstractNumId="20">
    <w:nsid w:val="39E13299"/>
    <w:multiLevelType w:val="multilevel"/>
    <w:tmpl w:val="EC168CC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90"/>
      </w:pPr>
      <w:rPr>
        <w:rFonts w:cs="Times New Roman" w:hint="default"/>
        <w:b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1830"/>
        </w:tabs>
        <w:ind w:left="18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10"/>
        </w:tabs>
        <w:ind w:left="29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0"/>
        </w:tabs>
        <w:ind w:left="327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0"/>
        </w:tabs>
        <w:ind w:left="43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70"/>
        </w:tabs>
        <w:ind w:left="50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0"/>
        </w:tabs>
        <w:ind w:left="5430" w:hanging="1800"/>
      </w:pPr>
      <w:rPr>
        <w:rFonts w:cs="Times New Roman" w:hint="default"/>
      </w:rPr>
    </w:lvl>
  </w:abstractNum>
  <w:abstractNum w:abstractNumId="21">
    <w:nsid w:val="3AF57F70"/>
    <w:multiLevelType w:val="hybridMultilevel"/>
    <w:tmpl w:val="809A2F98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C622B1C"/>
    <w:multiLevelType w:val="multilevel"/>
    <w:tmpl w:val="08447EB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65"/>
        </w:tabs>
        <w:ind w:left="256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30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65"/>
        </w:tabs>
        <w:ind w:left="526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1800"/>
      </w:pPr>
      <w:rPr>
        <w:rFonts w:cs="Times New Roman" w:hint="default"/>
      </w:rPr>
    </w:lvl>
  </w:abstractNum>
  <w:abstractNum w:abstractNumId="23">
    <w:nsid w:val="3F84743F"/>
    <w:multiLevelType w:val="multilevel"/>
    <w:tmpl w:val="D11CBD72"/>
    <w:lvl w:ilvl="0">
      <w:start w:val="9"/>
      <w:numFmt w:val="decimal"/>
      <w:lvlText w:val="%1"/>
      <w:lvlJc w:val="left"/>
      <w:pPr>
        <w:ind w:left="435" w:hanging="435"/>
      </w:pPr>
      <w:rPr>
        <w:rFonts w:cs="Times New Roman" w:hint="default"/>
      </w:rPr>
    </w:lvl>
    <w:lvl w:ilvl="1">
      <w:start w:val="11"/>
      <w:numFmt w:val="decimal"/>
      <w:lvlText w:val="%1-%2"/>
      <w:lvlJc w:val="left"/>
      <w:pPr>
        <w:ind w:left="435" w:hanging="4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42422A2E"/>
    <w:multiLevelType w:val="hybridMultilevel"/>
    <w:tmpl w:val="7FA8EFD4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4066437"/>
    <w:multiLevelType w:val="hybridMultilevel"/>
    <w:tmpl w:val="4DA4E2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3C73D2D"/>
    <w:multiLevelType w:val="multilevel"/>
    <w:tmpl w:val="2EAE2130"/>
    <w:lvl w:ilvl="0">
      <w:start w:val="1"/>
      <w:numFmt w:val="decimal"/>
      <w:lvlText w:val="%1."/>
      <w:lvlJc w:val="left"/>
      <w:pPr>
        <w:tabs>
          <w:tab w:val="num" w:pos="2136"/>
        </w:tabs>
        <w:ind w:left="2136" w:hanging="1416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5881201C"/>
    <w:multiLevelType w:val="hybridMultilevel"/>
    <w:tmpl w:val="6B0A01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FA16CB9"/>
    <w:multiLevelType w:val="hybridMultilevel"/>
    <w:tmpl w:val="619652F6"/>
    <w:lvl w:ilvl="0" w:tplc="A4666DE4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9660BB"/>
    <w:multiLevelType w:val="multilevel"/>
    <w:tmpl w:val="EC168CC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90"/>
      </w:pPr>
      <w:rPr>
        <w:rFonts w:cs="Times New Roman" w:hint="default"/>
        <w:b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1830"/>
        </w:tabs>
        <w:ind w:left="183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90"/>
        </w:tabs>
        <w:ind w:left="21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910"/>
        </w:tabs>
        <w:ind w:left="291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70"/>
        </w:tabs>
        <w:ind w:left="327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50"/>
        </w:tabs>
        <w:ind w:left="43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70"/>
        </w:tabs>
        <w:ind w:left="507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30"/>
        </w:tabs>
        <w:ind w:left="5430" w:hanging="1800"/>
      </w:pPr>
      <w:rPr>
        <w:rFonts w:cs="Times New Roman" w:hint="default"/>
      </w:rPr>
    </w:lvl>
  </w:abstractNum>
  <w:abstractNum w:abstractNumId="30">
    <w:nsid w:val="6EF614D2"/>
    <w:multiLevelType w:val="multilevel"/>
    <w:tmpl w:val="FE9C3754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1">
    <w:nsid w:val="7447259F"/>
    <w:multiLevelType w:val="hybridMultilevel"/>
    <w:tmpl w:val="DB2A6EA2"/>
    <w:lvl w:ilvl="0" w:tplc="4E7E9A26">
      <w:start w:val="3"/>
      <w:numFmt w:val="decimal"/>
      <w:lvlText w:val="%1."/>
      <w:lvlJc w:val="left"/>
      <w:pPr>
        <w:ind w:left="-718" w:firstLine="1068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  <w:rPr>
        <w:rFonts w:cs="Times New Roman"/>
      </w:rPr>
    </w:lvl>
  </w:abstractNum>
  <w:abstractNum w:abstractNumId="32">
    <w:nsid w:val="770C5909"/>
    <w:multiLevelType w:val="hybridMultilevel"/>
    <w:tmpl w:val="5D3C5BBA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FD13B80"/>
    <w:multiLevelType w:val="hybridMultilevel"/>
    <w:tmpl w:val="234A48E2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"/>
  </w:num>
  <w:num w:numId="3">
    <w:abstractNumId w:val="10"/>
  </w:num>
  <w:num w:numId="4">
    <w:abstractNumId w:val="18"/>
  </w:num>
  <w:num w:numId="5">
    <w:abstractNumId w:val="0"/>
  </w:num>
  <w:num w:numId="6">
    <w:abstractNumId w:val="19"/>
  </w:num>
  <w:num w:numId="7">
    <w:abstractNumId w:val="31"/>
  </w:num>
  <w:num w:numId="8">
    <w:abstractNumId w:val="29"/>
  </w:num>
  <w:num w:numId="9">
    <w:abstractNumId w:val="11"/>
  </w:num>
  <w:num w:numId="10">
    <w:abstractNumId w:val="26"/>
  </w:num>
  <w:num w:numId="11">
    <w:abstractNumId w:val="13"/>
  </w:num>
  <w:num w:numId="12">
    <w:abstractNumId w:val="22"/>
  </w:num>
  <w:num w:numId="13">
    <w:abstractNumId w:val="5"/>
  </w:num>
  <w:num w:numId="14">
    <w:abstractNumId w:val="30"/>
  </w:num>
  <w:num w:numId="15">
    <w:abstractNumId w:val="27"/>
  </w:num>
  <w:num w:numId="16">
    <w:abstractNumId w:val="4"/>
  </w:num>
  <w:num w:numId="17">
    <w:abstractNumId w:val="25"/>
  </w:num>
  <w:num w:numId="18">
    <w:abstractNumId w:val="32"/>
  </w:num>
  <w:num w:numId="19">
    <w:abstractNumId w:val="12"/>
  </w:num>
  <w:num w:numId="20">
    <w:abstractNumId w:val="24"/>
  </w:num>
  <w:num w:numId="21">
    <w:abstractNumId w:val="8"/>
  </w:num>
  <w:num w:numId="22">
    <w:abstractNumId w:val="17"/>
  </w:num>
  <w:num w:numId="23">
    <w:abstractNumId w:val="16"/>
  </w:num>
  <w:num w:numId="24">
    <w:abstractNumId w:val="23"/>
  </w:num>
  <w:num w:numId="25">
    <w:abstractNumId w:val="7"/>
  </w:num>
  <w:num w:numId="26">
    <w:abstractNumId w:val="28"/>
  </w:num>
  <w:num w:numId="27">
    <w:abstractNumId w:val="6"/>
  </w:num>
  <w:num w:numId="28">
    <w:abstractNumId w:val="14"/>
  </w:num>
  <w:num w:numId="29">
    <w:abstractNumId w:val="2"/>
  </w:num>
  <w:num w:numId="30">
    <w:abstractNumId w:val="9"/>
  </w:num>
  <w:num w:numId="31">
    <w:abstractNumId w:val="1"/>
  </w:num>
  <w:num w:numId="32">
    <w:abstractNumId w:val="21"/>
  </w:num>
  <w:num w:numId="33">
    <w:abstractNumId w:val="33"/>
  </w:num>
  <w:num w:numId="34">
    <w:abstractNumId w:val="1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5C7B"/>
    <w:rsid w:val="000003A7"/>
    <w:rsid w:val="0004097A"/>
    <w:rsid w:val="000507B2"/>
    <w:rsid w:val="00071490"/>
    <w:rsid w:val="0008369D"/>
    <w:rsid w:val="00086B6F"/>
    <w:rsid w:val="000950ED"/>
    <w:rsid w:val="000A044A"/>
    <w:rsid w:val="000A090B"/>
    <w:rsid w:val="000B4461"/>
    <w:rsid w:val="000C2543"/>
    <w:rsid w:val="000C5104"/>
    <w:rsid w:val="000D2163"/>
    <w:rsid w:val="000E35F6"/>
    <w:rsid w:val="000F0A77"/>
    <w:rsid w:val="000F28C4"/>
    <w:rsid w:val="000F4A06"/>
    <w:rsid w:val="00102BFE"/>
    <w:rsid w:val="00120FDA"/>
    <w:rsid w:val="00127C6F"/>
    <w:rsid w:val="001462EE"/>
    <w:rsid w:val="00152475"/>
    <w:rsid w:val="00161C02"/>
    <w:rsid w:val="001662C8"/>
    <w:rsid w:val="001B67B5"/>
    <w:rsid w:val="001C07B1"/>
    <w:rsid w:val="001C3C3B"/>
    <w:rsid w:val="001C7C92"/>
    <w:rsid w:val="001E5DA0"/>
    <w:rsid w:val="001E733A"/>
    <w:rsid w:val="00210053"/>
    <w:rsid w:val="00226C9C"/>
    <w:rsid w:val="00233444"/>
    <w:rsid w:val="0023433B"/>
    <w:rsid w:val="00241052"/>
    <w:rsid w:val="0024257C"/>
    <w:rsid w:val="00250B94"/>
    <w:rsid w:val="00257924"/>
    <w:rsid w:val="00285697"/>
    <w:rsid w:val="00287F00"/>
    <w:rsid w:val="00294E24"/>
    <w:rsid w:val="0029732F"/>
    <w:rsid w:val="00297DD7"/>
    <w:rsid w:val="002B1E21"/>
    <w:rsid w:val="002B29C0"/>
    <w:rsid w:val="002D3FB3"/>
    <w:rsid w:val="002E26FD"/>
    <w:rsid w:val="002E2A10"/>
    <w:rsid w:val="003009E7"/>
    <w:rsid w:val="003049EA"/>
    <w:rsid w:val="00305B7B"/>
    <w:rsid w:val="00312D9B"/>
    <w:rsid w:val="00314E26"/>
    <w:rsid w:val="00323498"/>
    <w:rsid w:val="003302DD"/>
    <w:rsid w:val="00332AF9"/>
    <w:rsid w:val="0034469A"/>
    <w:rsid w:val="00344724"/>
    <w:rsid w:val="00356412"/>
    <w:rsid w:val="00357095"/>
    <w:rsid w:val="003628E4"/>
    <w:rsid w:val="00370000"/>
    <w:rsid w:val="0038029A"/>
    <w:rsid w:val="003A6280"/>
    <w:rsid w:val="003C1C69"/>
    <w:rsid w:val="003D1E0F"/>
    <w:rsid w:val="003D4BE5"/>
    <w:rsid w:val="004060AD"/>
    <w:rsid w:val="00406F47"/>
    <w:rsid w:val="004157A9"/>
    <w:rsid w:val="0041591E"/>
    <w:rsid w:val="00415A25"/>
    <w:rsid w:val="00426E34"/>
    <w:rsid w:val="00431149"/>
    <w:rsid w:val="00435EA2"/>
    <w:rsid w:val="004369AD"/>
    <w:rsid w:val="00437120"/>
    <w:rsid w:val="00444E75"/>
    <w:rsid w:val="00452E7D"/>
    <w:rsid w:val="004821D6"/>
    <w:rsid w:val="004929BB"/>
    <w:rsid w:val="00492E76"/>
    <w:rsid w:val="004A09CE"/>
    <w:rsid w:val="004A546F"/>
    <w:rsid w:val="004B094A"/>
    <w:rsid w:val="004B3261"/>
    <w:rsid w:val="004B7447"/>
    <w:rsid w:val="004C4954"/>
    <w:rsid w:val="004D220E"/>
    <w:rsid w:val="004D260B"/>
    <w:rsid w:val="004F4DFB"/>
    <w:rsid w:val="005022D1"/>
    <w:rsid w:val="00510DB7"/>
    <w:rsid w:val="005112EF"/>
    <w:rsid w:val="00513312"/>
    <w:rsid w:val="005254DC"/>
    <w:rsid w:val="005477BA"/>
    <w:rsid w:val="00560C2E"/>
    <w:rsid w:val="00562529"/>
    <w:rsid w:val="00570C7E"/>
    <w:rsid w:val="005740B1"/>
    <w:rsid w:val="00574C27"/>
    <w:rsid w:val="005A0D02"/>
    <w:rsid w:val="005A343E"/>
    <w:rsid w:val="005A3D65"/>
    <w:rsid w:val="005A5CEF"/>
    <w:rsid w:val="005B15C6"/>
    <w:rsid w:val="005B3CE2"/>
    <w:rsid w:val="005D25E4"/>
    <w:rsid w:val="005D3B02"/>
    <w:rsid w:val="005D6921"/>
    <w:rsid w:val="005E33E0"/>
    <w:rsid w:val="005E6E53"/>
    <w:rsid w:val="005F500D"/>
    <w:rsid w:val="005F7CFD"/>
    <w:rsid w:val="00614CC7"/>
    <w:rsid w:val="00622682"/>
    <w:rsid w:val="00624C3D"/>
    <w:rsid w:val="0063685A"/>
    <w:rsid w:val="006403ED"/>
    <w:rsid w:val="00640706"/>
    <w:rsid w:val="0066373E"/>
    <w:rsid w:val="006649B2"/>
    <w:rsid w:val="00667334"/>
    <w:rsid w:val="006715A5"/>
    <w:rsid w:val="00674A1F"/>
    <w:rsid w:val="0068141F"/>
    <w:rsid w:val="00690529"/>
    <w:rsid w:val="006930AA"/>
    <w:rsid w:val="00694B6A"/>
    <w:rsid w:val="00696DE9"/>
    <w:rsid w:val="006B3BEE"/>
    <w:rsid w:val="006B6508"/>
    <w:rsid w:val="006C1572"/>
    <w:rsid w:val="006C527E"/>
    <w:rsid w:val="006D2BD5"/>
    <w:rsid w:val="006D6508"/>
    <w:rsid w:val="006E61F3"/>
    <w:rsid w:val="006F098D"/>
    <w:rsid w:val="006F0C50"/>
    <w:rsid w:val="006F69E0"/>
    <w:rsid w:val="00701578"/>
    <w:rsid w:val="007041C3"/>
    <w:rsid w:val="00707B6E"/>
    <w:rsid w:val="007212CA"/>
    <w:rsid w:val="007260C1"/>
    <w:rsid w:val="007351FC"/>
    <w:rsid w:val="00736D04"/>
    <w:rsid w:val="0075346B"/>
    <w:rsid w:val="007702A6"/>
    <w:rsid w:val="007835EB"/>
    <w:rsid w:val="00797E62"/>
    <w:rsid w:val="007A0104"/>
    <w:rsid w:val="007B2254"/>
    <w:rsid w:val="007B4035"/>
    <w:rsid w:val="007C2D43"/>
    <w:rsid w:val="007C769C"/>
    <w:rsid w:val="007D257B"/>
    <w:rsid w:val="007F43E3"/>
    <w:rsid w:val="007F6135"/>
    <w:rsid w:val="007F7168"/>
    <w:rsid w:val="007F7E07"/>
    <w:rsid w:val="00803873"/>
    <w:rsid w:val="0081249F"/>
    <w:rsid w:val="0081426B"/>
    <w:rsid w:val="00820CAB"/>
    <w:rsid w:val="00823613"/>
    <w:rsid w:val="008266F9"/>
    <w:rsid w:val="00826CFB"/>
    <w:rsid w:val="00841079"/>
    <w:rsid w:val="00843116"/>
    <w:rsid w:val="008549A0"/>
    <w:rsid w:val="008576BD"/>
    <w:rsid w:val="0086203E"/>
    <w:rsid w:val="00881920"/>
    <w:rsid w:val="00885F09"/>
    <w:rsid w:val="008A5448"/>
    <w:rsid w:val="008B076E"/>
    <w:rsid w:val="008B6CA1"/>
    <w:rsid w:val="008C1D59"/>
    <w:rsid w:val="008C5D20"/>
    <w:rsid w:val="008D4185"/>
    <w:rsid w:val="008F0FD1"/>
    <w:rsid w:val="009164B9"/>
    <w:rsid w:val="00921E31"/>
    <w:rsid w:val="00921EA0"/>
    <w:rsid w:val="009263F9"/>
    <w:rsid w:val="0093317E"/>
    <w:rsid w:val="00947DE2"/>
    <w:rsid w:val="00955EC7"/>
    <w:rsid w:val="0095720A"/>
    <w:rsid w:val="00957264"/>
    <w:rsid w:val="00963A64"/>
    <w:rsid w:val="009818B7"/>
    <w:rsid w:val="009910AB"/>
    <w:rsid w:val="009948FA"/>
    <w:rsid w:val="00995E67"/>
    <w:rsid w:val="009A6133"/>
    <w:rsid w:val="009B139F"/>
    <w:rsid w:val="009B3C49"/>
    <w:rsid w:val="009B7D63"/>
    <w:rsid w:val="009C4341"/>
    <w:rsid w:val="009C4B1F"/>
    <w:rsid w:val="009D013D"/>
    <w:rsid w:val="009F3F10"/>
    <w:rsid w:val="009F7BCE"/>
    <w:rsid w:val="00A1692E"/>
    <w:rsid w:val="00A20023"/>
    <w:rsid w:val="00A323AE"/>
    <w:rsid w:val="00A404D0"/>
    <w:rsid w:val="00A508B8"/>
    <w:rsid w:val="00A5162E"/>
    <w:rsid w:val="00A60C88"/>
    <w:rsid w:val="00A66160"/>
    <w:rsid w:val="00A7042A"/>
    <w:rsid w:val="00A96713"/>
    <w:rsid w:val="00A974D4"/>
    <w:rsid w:val="00AB3680"/>
    <w:rsid w:val="00AD1E4B"/>
    <w:rsid w:val="00AE22D3"/>
    <w:rsid w:val="00B038EF"/>
    <w:rsid w:val="00B13A67"/>
    <w:rsid w:val="00B152F4"/>
    <w:rsid w:val="00B2165D"/>
    <w:rsid w:val="00B35CB2"/>
    <w:rsid w:val="00B51E60"/>
    <w:rsid w:val="00B602C4"/>
    <w:rsid w:val="00B67635"/>
    <w:rsid w:val="00B76C0E"/>
    <w:rsid w:val="00B83884"/>
    <w:rsid w:val="00B83EF4"/>
    <w:rsid w:val="00B93218"/>
    <w:rsid w:val="00BC458D"/>
    <w:rsid w:val="00BC49FA"/>
    <w:rsid w:val="00BD18A3"/>
    <w:rsid w:val="00BD4B83"/>
    <w:rsid w:val="00BD4CC5"/>
    <w:rsid w:val="00BE28AF"/>
    <w:rsid w:val="00BF5F7C"/>
    <w:rsid w:val="00C013F5"/>
    <w:rsid w:val="00C03545"/>
    <w:rsid w:val="00C04789"/>
    <w:rsid w:val="00C24F32"/>
    <w:rsid w:val="00C35C7B"/>
    <w:rsid w:val="00C374A0"/>
    <w:rsid w:val="00C53ED1"/>
    <w:rsid w:val="00C60D76"/>
    <w:rsid w:val="00C63348"/>
    <w:rsid w:val="00C7565D"/>
    <w:rsid w:val="00C805E0"/>
    <w:rsid w:val="00C82092"/>
    <w:rsid w:val="00C8610F"/>
    <w:rsid w:val="00C93C32"/>
    <w:rsid w:val="00CA6E7C"/>
    <w:rsid w:val="00CB704A"/>
    <w:rsid w:val="00CB75EF"/>
    <w:rsid w:val="00CC1FF8"/>
    <w:rsid w:val="00CC4D73"/>
    <w:rsid w:val="00CD0F4C"/>
    <w:rsid w:val="00CE2537"/>
    <w:rsid w:val="00CE27D1"/>
    <w:rsid w:val="00CF1FD1"/>
    <w:rsid w:val="00CF3B70"/>
    <w:rsid w:val="00CF7A97"/>
    <w:rsid w:val="00D0047A"/>
    <w:rsid w:val="00D0718B"/>
    <w:rsid w:val="00D12129"/>
    <w:rsid w:val="00D144D7"/>
    <w:rsid w:val="00D171DC"/>
    <w:rsid w:val="00D24FD9"/>
    <w:rsid w:val="00D274B6"/>
    <w:rsid w:val="00D31792"/>
    <w:rsid w:val="00D43553"/>
    <w:rsid w:val="00D54B94"/>
    <w:rsid w:val="00D66A20"/>
    <w:rsid w:val="00D7065E"/>
    <w:rsid w:val="00D93B78"/>
    <w:rsid w:val="00DB01A2"/>
    <w:rsid w:val="00DB3C3F"/>
    <w:rsid w:val="00DC5065"/>
    <w:rsid w:val="00DC5CB2"/>
    <w:rsid w:val="00DD0A3C"/>
    <w:rsid w:val="00DE0A16"/>
    <w:rsid w:val="00DE4F3F"/>
    <w:rsid w:val="00DE5DBB"/>
    <w:rsid w:val="00DE6253"/>
    <w:rsid w:val="00DF0141"/>
    <w:rsid w:val="00DF3941"/>
    <w:rsid w:val="00DF4FB9"/>
    <w:rsid w:val="00DF6427"/>
    <w:rsid w:val="00DF642D"/>
    <w:rsid w:val="00E01818"/>
    <w:rsid w:val="00E03464"/>
    <w:rsid w:val="00E03EE7"/>
    <w:rsid w:val="00E06ED3"/>
    <w:rsid w:val="00E178F5"/>
    <w:rsid w:val="00E32D0E"/>
    <w:rsid w:val="00E36BC1"/>
    <w:rsid w:val="00E41341"/>
    <w:rsid w:val="00E47FBC"/>
    <w:rsid w:val="00E53EE4"/>
    <w:rsid w:val="00E76539"/>
    <w:rsid w:val="00E804A2"/>
    <w:rsid w:val="00E851B0"/>
    <w:rsid w:val="00E853C2"/>
    <w:rsid w:val="00E90C37"/>
    <w:rsid w:val="00EA51F4"/>
    <w:rsid w:val="00EC3241"/>
    <w:rsid w:val="00EC723E"/>
    <w:rsid w:val="00EE39E8"/>
    <w:rsid w:val="00EE4CC3"/>
    <w:rsid w:val="00EF1D0D"/>
    <w:rsid w:val="00EF7520"/>
    <w:rsid w:val="00F161F2"/>
    <w:rsid w:val="00F2401C"/>
    <w:rsid w:val="00F30D53"/>
    <w:rsid w:val="00F446D8"/>
    <w:rsid w:val="00F54804"/>
    <w:rsid w:val="00F56309"/>
    <w:rsid w:val="00F63192"/>
    <w:rsid w:val="00F711ED"/>
    <w:rsid w:val="00F84650"/>
    <w:rsid w:val="00F867E1"/>
    <w:rsid w:val="00F86CA9"/>
    <w:rsid w:val="00FA22C1"/>
    <w:rsid w:val="00FA3326"/>
    <w:rsid w:val="00FB6610"/>
    <w:rsid w:val="00FC518B"/>
    <w:rsid w:val="00FC62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C7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5C7B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35C7B"/>
    <w:rPr>
      <w:rFonts w:ascii="Arial" w:eastAsia="Times New Roman" w:hAnsi="Arial"/>
      <w:b/>
      <w:kern w:val="32"/>
      <w:sz w:val="32"/>
      <w:lang w:eastAsia="ru-RU"/>
    </w:rPr>
  </w:style>
  <w:style w:type="paragraph" w:customStyle="1" w:styleId="ParagraphStyle">
    <w:name w:val="Paragraph Style"/>
    <w:uiPriority w:val="99"/>
    <w:rsid w:val="00C35C7B"/>
    <w:pPr>
      <w:autoSpaceDE w:val="0"/>
      <w:autoSpaceDN w:val="0"/>
      <w:adjustRightInd w:val="0"/>
    </w:pPr>
    <w:rPr>
      <w:rFonts w:ascii="Arial" w:eastAsia="Times New Roman" w:hAnsi="Arial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35C7B"/>
    <w:pPr>
      <w:jc w:val="center"/>
    </w:pPr>
    <w:rPr>
      <w:rFonts w:eastAsia="Calibri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C35C7B"/>
    <w:rPr>
      <w:rFonts w:ascii="Times New Roman" w:eastAsia="Times New Roman" w:hAnsi="Times New Roman"/>
      <w:sz w:val="20"/>
      <w:lang w:eastAsia="ru-RU"/>
    </w:rPr>
  </w:style>
  <w:style w:type="paragraph" w:customStyle="1" w:styleId="ConsPlusNormal">
    <w:name w:val="ConsPlusNormal"/>
    <w:uiPriority w:val="99"/>
    <w:rsid w:val="00C35C7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rsid w:val="00C35C7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C7B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5C7B"/>
    <w:rPr>
      <w:rFonts w:ascii="Tahoma" w:hAnsi="Tahoma"/>
      <w:sz w:val="16"/>
      <w:lang w:eastAsia="ru-RU"/>
    </w:rPr>
  </w:style>
  <w:style w:type="character" w:customStyle="1" w:styleId="link">
    <w:name w:val="link"/>
    <w:basedOn w:val="DefaultParagraphFont"/>
    <w:uiPriority w:val="99"/>
    <w:rsid w:val="00C35C7B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63A64"/>
    <w:pPr>
      <w:ind w:firstLine="360"/>
      <w:jc w:val="both"/>
    </w:pPr>
    <w:rPr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63A64"/>
    <w:rPr>
      <w:rFonts w:ascii="Times New Roman" w:hAnsi="Times New Roman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963A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9263F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171D"/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9263F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A09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171D"/>
    <w:rPr>
      <w:rFonts w:ascii="Times New Roman" w:eastAsia="Times New Roman" w:hAnsi="Times New Roman"/>
      <w:sz w:val="24"/>
      <w:szCs w:val="24"/>
    </w:rPr>
  </w:style>
  <w:style w:type="paragraph" w:customStyle="1" w:styleId="a">
    <w:name w:val="Знак"/>
    <w:basedOn w:val="Normal"/>
    <w:uiPriority w:val="99"/>
    <w:rsid w:val="00D43553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CharStyle2">
    <w:name w:val="CharStyle2"/>
    <w:uiPriority w:val="99"/>
    <w:rsid w:val="00D43553"/>
    <w:rPr>
      <w:rFonts w:ascii="Times New Roman" w:hAnsi="Times New Roman"/>
      <w:sz w:val="26"/>
    </w:rPr>
  </w:style>
  <w:style w:type="paragraph" w:customStyle="1" w:styleId="ConsPlusTitle">
    <w:name w:val="ConsPlusTitle"/>
    <w:uiPriority w:val="99"/>
    <w:rsid w:val="0041591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B83E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95720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171D"/>
    <w:rPr>
      <w:rFonts w:ascii="Times New Roman" w:eastAsia="Times New Roman" w:hAnsi="Times New Roman"/>
      <w:sz w:val="0"/>
      <w:szCs w:val="0"/>
    </w:rPr>
  </w:style>
  <w:style w:type="paragraph" w:styleId="PlainText">
    <w:name w:val="Plain Text"/>
    <w:basedOn w:val="Normal"/>
    <w:link w:val="PlainTextChar"/>
    <w:uiPriority w:val="99"/>
    <w:rsid w:val="0063685A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E171D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rsid w:val="008D4185"/>
    <w:pPr>
      <w:spacing w:before="45" w:after="45"/>
      <w:ind w:firstLine="150"/>
      <w:jc w:val="both"/>
    </w:pPr>
    <w:rPr>
      <w:rFonts w:ascii="Arial" w:eastAsia="Calibri" w:hAnsi="Arial" w:cs="Arial"/>
      <w:sz w:val="18"/>
      <w:szCs w:val="18"/>
    </w:rPr>
  </w:style>
  <w:style w:type="character" w:styleId="Strong">
    <w:name w:val="Strong"/>
    <w:basedOn w:val="DefaultParagraphFont"/>
    <w:uiPriority w:val="99"/>
    <w:qFormat/>
    <w:rsid w:val="008D4185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38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12</Pages>
  <Words>1586</Words>
  <Characters>9041</Characters>
  <Application>Microsoft Office Outlook</Application>
  <DocSecurity>0</DocSecurity>
  <Lines>0</Lines>
  <Paragraphs>0</Paragraphs>
  <ScaleCrop>false</ScaleCrop>
  <Company>МОУ_СОШ6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Администрация города</cp:lastModifiedBy>
  <cp:revision>3</cp:revision>
  <cp:lastPrinted>2018-05-24T09:44:00Z</cp:lastPrinted>
  <dcterms:created xsi:type="dcterms:W3CDTF">2018-05-23T10:36:00Z</dcterms:created>
  <dcterms:modified xsi:type="dcterms:W3CDTF">2018-05-24T09:44:00Z</dcterms:modified>
</cp:coreProperties>
</file>